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FC8" w:rsidRPr="00960570" w:rsidRDefault="00846FC8" w:rsidP="00960570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960570"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</w:t>
      </w:r>
    </w:p>
    <w:p w:rsidR="00846FC8" w:rsidRPr="00960570" w:rsidRDefault="00846FC8" w:rsidP="00960570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960570">
        <w:rPr>
          <w:rFonts w:ascii="Times New Roman" w:hAnsi="Times New Roman"/>
          <w:sz w:val="28"/>
          <w:szCs w:val="28"/>
        </w:rPr>
        <w:t>детски сад «Берёзка»</w:t>
      </w:r>
    </w:p>
    <w:p w:rsidR="00846FC8" w:rsidRPr="00960570" w:rsidRDefault="00846FC8" w:rsidP="00960570">
      <w:pPr>
        <w:rPr>
          <w:rFonts w:ascii="Times New Roman" w:hAnsi="Times New Roman"/>
          <w:color w:val="000000"/>
          <w:sz w:val="28"/>
          <w:szCs w:val="28"/>
          <w:vertAlign w:val="subscript"/>
        </w:rPr>
      </w:pP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softHyphen/>
        <w:t>_______________________________________________________________________________________________________</w:t>
      </w:r>
    </w:p>
    <w:p w:rsidR="00846FC8" w:rsidRDefault="00846FC8" w:rsidP="00B32449">
      <w:pPr>
        <w:jc w:val="center"/>
        <w:rPr>
          <w:rFonts w:ascii="Times New Roman" w:hAnsi="Times New Roman"/>
          <w:sz w:val="28"/>
          <w:szCs w:val="28"/>
        </w:rPr>
      </w:pPr>
      <w:r w:rsidRPr="00430014">
        <w:rPr>
          <w:rFonts w:ascii="Times New Roman" w:hAnsi="Times New Roman"/>
          <w:sz w:val="28"/>
          <w:szCs w:val="28"/>
        </w:rPr>
        <w:t>Тюменская область, Ямало-Ненецкий автономный округ с. Толька ул. Набережная д. 19 а, тел. 8 3493231</w:t>
      </w:r>
    </w:p>
    <w:p w:rsidR="00846FC8" w:rsidRPr="002155D4" w:rsidRDefault="00846FC8" w:rsidP="00960570">
      <w:pPr>
        <w:pStyle w:val="wP11"/>
        <w:rPr>
          <w:rStyle w:val="wT2"/>
          <w:sz w:val="24"/>
        </w:rPr>
      </w:pPr>
      <w:r w:rsidRPr="002155D4">
        <w:rPr>
          <w:rStyle w:val="wT2"/>
          <w:sz w:val="24"/>
        </w:rPr>
        <w:t xml:space="preserve">тел/факс (8-34932)  3-13-77  </w:t>
      </w:r>
    </w:p>
    <w:p w:rsidR="00846FC8" w:rsidRPr="00CD3092" w:rsidRDefault="00846FC8" w:rsidP="00960570">
      <w:pPr>
        <w:pStyle w:val="wP11"/>
        <w:rPr>
          <w:sz w:val="28"/>
          <w:szCs w:val="28"/>
        </w:rPr>
      </w:pPr>
      <w:r w:rsidRPr="002155D4">
        <w:rPr>
          <w:rStyle w:val="wT4"/>
          <w:sz w:val="24"/>
          <w:lang w:val="en-US"/>
        </w:rPr>
        <w:t>E</w:t>
      </w:r>
      <w:r w:rsidRPr="00CD3092">
        <w:rPr>
          <w:rStyle w:val="wT1"/>
          <w:sz w:val="24"/>
        </w:rPr>
        <w:t>-</w:t>
      </w:r>
      <w:r w:rsidRPr="002155D4">
        <w:rPr>
          <w:rStyle w:val="wT4"/>
          <w:sz w:val="24"/>
          <w:lang w:val="en-US"/>
        </w:rPr>
        <w:t>mail</w:t>
      </w:r>
      <w:hyperlink r:id="rId7" w:history="1">
        <w:r w:rsidRPr="002155D4">
          <w:rPr>
            <w:rStyle w:val="Hyperlink"/>
            <w:rFonts w:cs="Lohit Hindi"/>
            <w:sz w:val="24"/>
            <w:lang w:val="en-US"/>
          </w:rPr>
          <w:t>berezka</w:t>
        </w:r>
        <w:r w:rsidRPr="00CD3092">
          <w:rPr>
            <w:rStyle w:val="Hyperlink"/>
            <w:rFonts w:cs="Lohit Hindi"/>
            <w:sz w:val="24"/>
          </w:rPr>
          <w:t>@</w:t>
        </w:r>
        <w:r w:rsidRPr="002155D4">
          <w:rPr>
            <w:rStyle w:val="Hyperlink"/>
            <w:rFonts w:cs="Lohit Hindi"/>
            <w:sz w:val="24"/>
            <w:lang w:val="en-US"/>
          </w:rPr>
          <w:t>education</w:t>
        </w:r>
        <w:r w:rsidRPr="00CD3092">
          <w:rPr>
            <w:rStyle w:val="Hyperlink"/>
            <w:rFonts w:cs="Lohit Hindi"/>
            <w:sz w:val="24"/>
          </w:rPr>
          <w:t>-</w:t>
        </w:r>
        <w:r w:rsidRPr="002155D4">
          <w:rPr>
            <w:rStyle w:val="Hyperlink"/>
            <w:rFonts w:cs="Lohit Hindi"/>
            <w:sz w:val="24"/>
            <w:lang w:val="en-US"/>
          </w:rPr>
          <w:t>ruo</w:t>
        </w:r>
        <w:r w:rsidRPr="00CD3092">
          <w:rPr>
            <w:rStyle w:val="Hyperlink"/>
            <w:rFonts w:cs="Lohit Hindi"/>
            <w:sz w:val="24"/>
          </w:rPr>
          <w:t>.</w:t>
        </w:r>
        <w:r w:rsidRPr="002155D4">
          <w:rPr>
            <w:rStyle w:val="Hyperlink"/>
            <w:rFonts w:cs="Lohit Hindi"/>
            <w:sz w:val="24"/>
            <w:lang w:val="en-US"/>
          </w:rPr>
          <w:t>ru</w:t>
        </w:r>
      </w:hyperlink>
    </w:p>
    <w:p w:rsidR="00846FC8" w:rsidRPr="00CD3092" w:rsidRDefault="00846FC8" w:rsidP="00B32449">
      <w:pPr>
        <w:jc w:val="center"/>
        <w:rPr>
          <w:rFonts w:ascii="Times New Roman" w:hAnsi="Times New Roman"/>
          <w:sz w:val="28"/>
          <w:szCs w:val="28"/>
        </w:rPr>
      </w:pPr>
    </w:p>
    <w:p w:rsidR="00846FC8" w:rsidRPr="00CD3092" w:rsidRDefault="00846FC8" w:rsidP="00960570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846FC8" w:rsidRPr="00960570" w:rsidRDefault="00846FC8" w:rsidP="00960570">
      <w:pPr>
        <w:pStyle w:val="Heading1"/>
        <w:jc w:val="center"/>
        <w:rPr>
          <w:rFonts w:ascii="Times New Roman" w:hAnsi="Times New Roman"/>
          <w:color w:val="7030A0"/>
          <w:sz w:val="96"/>
          <w:szCs w:val="96"/>
        </w:rPr>
      </w:pPr>
      <w:r w:rsidRPr="00960570">
        <w:rPr>
          <w:rFonts w:ascii="Times New Roman" w:hAnsi="Times New Roman"/>
          <w:color w:val="7030A0"/>
          <w:sz w:val="96"/>
          <w:szCs w:val="96"/>
        </w:rPr>
        <w:t>Портфолио</w:t>
      </w:r>
    </w:p>
    <w:p w:rsidR="00846FC8" w:rsidRDefault="00846FC8" w:rsidP="00601DE5">
      <w:pPr>
        <w:jc w:val="center"/>
        <w:rPr>
          <w:rFonts w:ascii="Times New Roman" w:hAnsi="Times New Roman"/>
          <w:color w:val="FF0000"/>
          <w:sz w:val="36"/>
          <w:szCs w:val="36"/>
        </w:rPr>
      </w:pPr>
      <w:r w:rsidRPr="00F6199A">
        <w:rPr>
          <w:rFonts w:ascii="Times New Roman" w:hAnsi="Times New Roman"/>
          <w:color w:val="FF0000"/>
          <w:sz w:val="36"/>
          <w:szCs w:val="36"/>
        </w:rPr>
        <w:t>Профессионально-деятельностной компетентности воспитателя муниципального дошкольного образовательного учреждения детский сад «Берёзка»</w:t>
      </w:r>
    </w:p>
    <w:p w:rsidR="00846FC8" w:rsidRPr="00F6199A" w:rsidRDefault="00846FC8" w:rsidP="00601DE5">
      <w:pPr>
        <w:jc w:val="center"/>
        <w:rPr>
          <w:rFonts w:ascii="Times New Roman" w:hAnsi="Times New Roman"/>
          <w:color w:val="FF0000"/>
          <w:sz w:val="36"/>
          <w:szCs w:val="36"/>
        </w:rPr>
      </w:pPr>
      <w:r w:rsidRPr="00C434BA">
        <w:rPr>
          <w:rFonts w:ascii="Times New Roman" w:hAnsi="Times New Roman"/>
          <w:noProof/>
          <w:color w:val="FF0000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168.75pt;height:180.75pt;visibility:visible">
            <v:imagedata r:id="rId8" o:title=""/>
          </v:shape>
        </w:pict>
      </w:r>
    </w:p>
    <w:p w:rsidR="00846FC8" w:rsidRPr="007C3F4A" w:rsidRDefault="00846FC8" w:rsidP="00650C20">
      <w:pPr>
        <w:rPr>
          <w:rFonts w:ascii="Times New Roman" w:hAnsi="Times New Roman"/>
          <w:sz w:val="36"/>
          <w:szCs w:val="36"/>
        </w:rPr>
      </w:pPr>
    </w:p>
    <w:p w:rsidR="00846FC8" w:rsidRPr="007C3F4A" w:rsidRDefault="00846FC8" w:rsidP="0096057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C3F4A">
        <w:rPr>
          <w:rFonts w:ascii="Times New Roman" w:hAnsi="Times New Roman"/>
          <w:sz w:val="28"/>
          <w:szCs w:val="28"/>
        </w:rPr>
        <w:t>. Толька</w:t>
      </w:r>
      <w:r>
        <w:rPr>
          <w:rFonts w:ascii="Times New Roman" w:hAnsi="Times New Roman"/>
          <w:sz w:val="28"/>
          <w:szCs w:val="28"/>
        </w:rPr>
        <w:t xml:space="preserve"> 2018г.</w:t>
      </w:r>
    </w:p>
    <w:p w:rsidR="00846FC8" w:rsidRDefault="00846FC8" w:rsidP="002E7636">
      <w:pPr>
        <w:jc w:val="center"/>
      </w:pPr>
    </w:p>
    <w:p w:rsidR="00846FC8" w:rsidRPr="007C3F4A" w:rsidRDefault="00846FC8" w:rsidP="0001210C">
      <w:pPr>
        <w:rPr>
          <w:rFonts w:ascii="Times New Roman" w:hAnsi="Times New Roman"/>
          <w:sz w:val="28"/>
          <w:szCs w:val="28"/>
        </w:rPr>
      </w:pPr>
    </w:p>
    <w:p w:rsidR="00846FC8" w:rsidRDefault="00846FC8" w:rsidP="006916EF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6916EF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6916EF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6916EF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Pr="00430014" w:rsidRDefault="00846FC8" w:rsidP="006916EF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430014">
        <w:rPr>
          <w:rFonts w:ascii="Times New Roman" w:hAnsi="Times New Roman"/>
          <w:b/>
          <w:color w:val="0070C0"/>
          <w:sz w:val="28"/>
          <w:szCs w:val="28"/>
          <w:u w:val="single"/>
        </w:rPr>
        <w:t>Общие сведения о педагогическом работнике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 xml:space="preserve">Ф.И.О. </w:t>
      </w:r>
      <w:r>
        <w:rPr>
          <w:rFonts w:ascii="Times New Roman" w:hAnsi="Times New Roman"/>
          <w:sz w:val="28"/>
          <w:szCs w:val="28"/>
        </w:rPr>
        <w:t>Арискина Ирина Владимировна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рождения: 7 февраля </w:t>
      </w:r>
      <w:smartTag w:uri="urn:schemas-microsoft-com:office:smarttags" w:element="metricconverter">
        <w:smartTagPr>
          <w:attr w:name="ProductID" w:val="1989 г"/>
        </w:smartTagPr>
        <w:r>
          <w:rPr>
            <w:rFonts w:ascii="Times New Roman" w:hAnsi="Times New Roman"/>
            <w:sz w:val="28"/>
            <w:szCs w:val="28"/>
          </w:rPr>
          <w:t>1989</w:t>
        </w:r>
        <w:r w:rsidRPr="007C3F4A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7C3F4A">
        <w:rPr>
          <w:rFonts w:ascii="Times New Roman" w:hAnsi="Times New Roman"/>
          <w:sz w:val="28"/>
          <w:szCs w:val="28"/>
        </w:rPr>
        <w:t>.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>Должность: воспитатель</w:t>
      </w:r>
      <w:r>
        <w:rPr>
          <w:rFonts w:ascii="Times New Roman" w:hAnsi="Times New Roman"/>
          <w:sz w:val="28"/>
          <w:szCs w:val="28"/>
        </w:rPr>
        <w:t xml:space="preserve"> дошкольного возраста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>Место работы: Муниципальное дошкольное образовательное учреждение детский сад «Берёзка»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 xml:space="preserve">629382 Тюменская область, Ямало-Ненецкий автономный округ с. Толька ул. Набережная 19  </w:t>
      </w:r>
    </w:p>
    <w:p w:rsidR="00846FC8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раб.</w:t>
      </w:r>
      <w:r w:rsidRPr="007C3F4A">
        <w:rPr>
          <w:rFonts w:ascii="Times New Roman" w:hAnsi="Times New Roman"/>
          <w:sz w:val="28"/>
          <w:szCs w:val="28"/>
        </w:rPr>
        <w:t>тел. 8-349-323-14-69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личн. тел. 8(951)9956032</w:t>
      </w:r>
    </w:p>
    <w:p w:rsidR="00846FC8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 xml:space="preserve">Образование: </w:t>
      </w:r>
      <w:r>
        <w:rPr>
          <w:rFonts w:ascii="Times New Roman" w:hAnsi="Times New Roman"/>
          <w:sz w:val="28"/>
          <w:szCs w:val="28"/>
        </w:rPr>
        <w:t>среднее профессиональное «Воспитатель детей дошкольного возраста»; высшее специальное (дефектологическое)образование</w:t>
      </w:r>
    </w:p>
    <w:p w:rsidR="00846FC8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 xml:space="preserve">Квалификация: </w:t>
      </w:r>
      <w:r>
        <w:rPr>
          <w:rFonts w:ascii="Times New Roman" w:hAnsi="Times New Roman"/>
          <w:sz w:val="28"/>
          <w:szCs w:val="28"/>
        </w:rPr>
        <w:t>соответствие занимаемой должности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Специальность: Дошкольное образование 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>Стаж педагог</w:t>
      </w:r>
      <w:r>
        <w:rPr>
          <w:rFonts w:ascii="Times New Roman" w:hAnsi="Times New Roman"/>
          <w:sz w:val="28"/>
          <w:szCs w:val="28"/>
        </w:rPr>
        <w:t>ической работы: 6,5</w:t>
      </w:r>
      <w:r w:rsidRPr="007C3F4A">
        <w:rPr>
          <w:rFonts w:ascii="Times New Roman" w:hAnsi="Times New Roman"/>
          <w:sz w:val="28"/>
          <w:szCs w:val="28"/>
        </w:rPr>
        <w:t xml:space="preserve"> лет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трудовой стаж: 6,5</w:t>
      </w:r>
      <w:r w:rsidRPr="007C3F4A">
        <w:rPr>
          <w:rFonts w:ascii="Times New Roman" w:hAnsi="Times New Roman"/>
          <w:sz w:val="28"/>
          <w:szCs w:val="28"/>
        </w:rPr>
        <w:t>лет</w:t>
      </w:r>
    </w:p>
    <w:p w:rsidR="00846FC8" w:rsidRPr="007C3F4A" w:rsidRDefault="00846FC8" w:rsidP="006916EF">
      <w:pPr>
        <w:jc w:val="both"/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Default="00846FC8" w:rsidP="00A77673">
      <w:pPr>
        <w:jc w:val="center"/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A77673">
      <w:pPr>
        <w:jc w:val="center"/>
        <w:rPr>
          <w:rFonts w:ascii="Times New Roman" w:hAnsi="Times New Roman"/>
          <w:sz w:val="28"/>
          <w:szCs w:val="28"/>
        </w:rPr>
      </w:pPr>
    </w:p>
    <w:p w:rsidR="00846FC8" w:rsidRPr="00150FDF" w:rsidRDefault="00846FC8" w:rsidP="00150FDF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150FDF">
        <w:rPr>
          <w:rFonts w:ascii="Times New Roman" w:hAnsi="Times New Roman"/>
          <w:b/>
          <w:color w:val="0070C0"/>
          <w:sz w:val="28"/>
          <w:szCs w:val="28"/>
          <w:u w:val="single"/>
        </w:rPr>
        <w:t>Участие в профессиональных конкурсах</w:t>
      </w:r>
    </w:p>
    <w:p w:rsidR="00846FC8" w:rsidRPr="0095774A" w:rsidRDefault="00846FC8" w:rsidP="0095774A">
      <w:pPr>
        <w:pStyle w:val="ListParagrap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2892"/>
        <w:gridCol w:w="2907"/>
        <w:gridCol w:w="2250"/>
        <w:gridCol w:w="1159"/>
      </w:tblGrid>
      <w:tr w:rsidR="00846FC8" w:rsidRPr="00C434BA" w:rsidTr="00C434BA"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Награды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Названия конкурса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846FC8" w:rsidRPr="00C434BA" w:rsidTr="00C434BA">
        <w:trPr>
          <w:trHeight w:val="1607"/>
        </w:trPr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C434BA">
              <w:rPr>
                <w:rFonts w:ascii="Times New Roman" w:hAnsi="Times New Roman"/>
                <w:sz w:val="28"/>
                <w:szCs w:val="28"/>
              </w:rPr>
              <w:t>Всероссийская познавательная олимпиада для детей дошкольного возраста «Окружающий мир»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C434BA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C434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6FC8" w:rsidRPr="00C434BA" w:rsidTr="00C434BA">
        <w:trPr>
          <w:trHeight w:val="1938"/>
        </w:trPr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I Всероссийская познавательная олимпиада для детей дошкольного возраста «Увлекательная математика»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C434BA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C434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6FC8" w:rsidRPr="00C434BA" w:rsidTr="00C434BA">
        <w:trPr>
          <w:trHeight w:val="2853"/>
        </w:trPr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Настоятеля Храма СВ. МЧ. Василия Мангазейского иерея Александра за подготовку участников  конкурса детского творчества «Пасхальная весна 2016»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Районный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C434BA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C434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6FC8" w:rsidRPr="00C434BA" w:rsidTr="00C434BA">
        <w:trPr>
          <w:trHeight w:val="2908"/>
        </w:trPr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Настоятеля Храма СВ. МЧ. Василия Мангазейского иерея Александра за подготовку участников  конкурса детского творчества «Пасхальная весна 2017»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Районный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C434BA">
                <w:rPr>
                  <w:rFonts w:ascii="Times New Roman" w:hAnsi="Times New Roman"/>
                  <w:sz w:val="28"/>
                  <w:szCs w:val="28"/>
                </w:rPr>
                <w:t>2017 г</w:t>
              </w:r>
            </w:smartTag>
            <w:r w:rsidRPr="00C434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6FC8" w:rsidRPr="00C434BA" w:rsidTr="00C434BA">
        <w:trPr>
          <w:trHeight w:val="1897"/>
        </w:trPr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Грамота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Конкурс образовательного учреждения «Новогодняя групповая комната» - Iместо.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На базе учреждения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C434BA">
                <w:rPr>
                  <w:rFonts w:ascii="Times New Roman" w:hAnsi="Times New Roman"/>
                  <w:sz w:val="28"/>
                  <w:szCs w:val="28"/>
                </w:rPr>
                <w:t>2018 г</w:t>
              </w:r>
            </w:smartTag>
            <w:r w:rsidRPr="00C434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6FC8" w:rsidRPr="00C434BA" w:rsidTr="00C434BA">
        <w:trPr>
          <w:trHeight w:val="2635"/>
        </w:trPr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Грамота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За подготовку детей для участия в конкурсе декоративно – прикладного творчества «На просторах родного Ямала семьей единою живем».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C434BA">
                <w:rPr>
                  <w:rFonts w:ascii="Times New Roman" w:hAnsi="Times New Roman"/>
                  <w:sz w:val="28"/>
                  <w:szCs w:val="28"/>
                </w:rPr>
                <w:t>2017 г</w:t>
              </w:r>
            </w:smartTag>
            <w:r w:rsidRPr="00C434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6FC8" w:rsidRPr="00C434BA" w:rsidTr="00C434BA">
        <w:trPr>
          <w:trHeight w:val="2880"/>
        </w:trPr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За подготовку призеров конкурса «Новогодняя сказка»</w:t>
            </w:r>
          </w:p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В номинациях : декоративно – прикладного искусства «Новый год своими руками» и «Новогодняя открытка»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C434BA">
                <w:rPr>
                  <w:rFonts w:ascii="Times New Roman" w:hAnsi="Times New Roman"/>
                  <w:sz w:val="28"/>
                  <w:szCs w:val="28"/>
                </w:rPr>
                <w:t>2017 г</w:t>
              </w:r>
            </w:smartTag>
            <w:r w:rsidRPr="00C434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6FC8" w:rsidRPr="00C434BA" w:rsidTr="00C434BA">
        <w:trPr>
          <w:trHeight w:val="1936"/>
        </w:trPr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Грамота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Муниципальный конкурс окружного детского фестиваля народного творчества «Все краски Ямала» 2 место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C434BA">
                <w:rPr>
                  <w:rFonts w:ascii="Times New Roman" w:hAnsi="Times New Roman"/>
                  <w:sz w:val="28"/>
                  <w:szCs w:val="28"/>
                </w:rPr>
                <w:t>2017 г</w:t>
              </w:r>
            </w:smartTag>
            <w:r w:rsidRPr="00C434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6FC8" w:rsidRPr="00C434BA" w:rsidTr="00C434BA">
        <w:tc>
          <w:tcPr>
            <w:tcW w:w="70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34B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892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Сертификат</w:t>
            </w:r>
          </w:p>
        </w:tc>
        <w:tc>
          <w:tcPr>
            <w:tcW w:w="2907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Красноселькупский образовательный Форум активной молодёжи «КрасФАМ» Образовательный модуль по направлению «Успешный»</w:t>
            </w:r>
          </w:p>
        </w:tc>
        <w:tc>
          <w:tcPr>
            <w:tcW w:w="2250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Районный</w:t>
            </w:r>
          </w:p>
        </w:tc>
        <w:tc>
          <w:tcPr>
            <w:tcW w:w="1159" w:type="dxa"/>
          </w:tcPr>
          <w:p w:rsidR="00846FC8" w:rsidRPr="00C434BA" w:rsidRDefault="00846FC8" w:rsidP="00C434B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C434BA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C434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846FC8" w:rsidRDefault="00846FC8" w:rsidP="007F2C20">
      <w:pPr>
        <w:rPr>
          <w:rFonts w:ascii="Times New Roman" w:hAnsi="Times New Roman"/>
          <w:sz w:val="28"/>
          <w:szCs w:val="28"/>
        </w:rPr>
      </w:pPr>
    </w:p>
    <w:p w:rsidR="00846FC8" w:rsidRDefault="00846FC8" w:rsidP="00EB5280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89346A">
        <w:rPr>
          <w:rFonts w:ascii="Times New Roman" w:hAnsi="Times New Roman"/>
          <w:b/>
          <w:color w:val="0070C0"/>
          <w:sz w:val="28"/>
          <w:szCs w:val="28"/>
        </w:rPr>
        <w:t>Участие воспитанников в конкурсах различного уровня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sz w:val="28"/>
            <w:szCs w:val="28"/>
          </w:rPr>
          <w:t>2017 г</w:t>
        </w:r>
      </w:smartTag>
      <w:r>
        <w:rPr>
          <w:rFonts w:ascii="Times New Roman" w:hAnsi="Times New Roman"/>
          <w:sz w:val="28"/>
          <w:szCs w:val="28"/>
        </w:rPr>
        <w:t>. (Февраль) Диплом Всероссийского конкурса «Новогодняя сказка»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 степени Елпатов Михаил в номинации «Новогодняя открытка»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sz w:val="28"/>
            <w:szCs w:val="28"/>
          </w:rPr>
          <w:t>2017 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7216BA">
        <w:rPr>
          <w:rFonts w:ascii="Times New Roman" w:hAnsi="Times New Roman"/>
          <w:sz w:val="28"/>
          <w:szCs w:val="28"/>
        </w:rPr>
        <w:t>. (Февраль) Диплом Всероссийского конкурса «Новогодняя сказка»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r w:rsidRPr="007216BA">
        <w:rPr>
          <w:rFonts w:ascii="Times New Roman" w:hAnsi="Times New Roman"/>
          <w:sz w:val="28"/>
          <w:szCs w:val="28"/>
        </w:rPr>
        <w:t xml:space="preserve"> 3 степени Елпатов Михаил в номинации</w:t>
      </w:r>
      <w:r>
        <w:rPr>
          <w:rFonts w:ascii="Times New Roman" w:hAnsi="Times New Roman"/>
          <w:sz w:val="28"/>
          <w:szCs w:val="28"/>
        </w:rPr>
        <w:t xml:space="preserve"> «Декоративно – прикладное искусство «Новый год своими руками»»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7 г"/>
        </w:smartTagPr>
        <w:r w:rsidRPr="007216BA">
          <w:rPr>
            <w:rFonts w:ascii="Times New Roman" w:hAnsi="Times New Roman"/>
            <w:sz w:val="28"/>
            <w:szCs w:val="28"/>
          </w:rPr>
          <w:t>2017 г</w:t>
        </w:r>
      </w:smartTag>
      <w:r w:rsidRPr="007216BA">
        <w:rPr>
          <w:rFonts w:ascii="Times New Roman" w:hAnsi="Times New Roman"/>
          <w:sz w:val="28"/>
          <w:szCs w:val="28"/>
        </w:rPr>
        <w:t>. . (Февраль) Диплом Всероссийского</w:t>
      </w:r>
      <w:r>
        <w:rPr>
          <w:rFonts w:ascii="Times New Roman" w:hAnsi="Times New Roman"/>
          <w:sz w:val="28"/>
          <w:szCs w:val="28"/>
        </w:rPr>
        <w:t xml:space="preserve"> конкурса «Новогодняя сказка»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 </w:t>
      </w:r>
      <w:r w:rsidRPr="007216BA">
        <w:rPr>
          <w:rFonts w:ascii="Times New Roman" w:hAnsi="Times New Roman"/>
          <w:sz w:val="28"/>
          <w:szCs w:val="28"/>
        </w:rPr>
        <w:t xml:space="preserve">степени </w:t>
      </w:r>
      <w:r>
        <w:rPr>
          <w:rFonts w:ascii="Times New Roman" w:hAnsi="Times New Roman"/>
          <w:sz w:val="28"/>
          <w:szCs w:val="28"/>
        </w:rPr>
        <w:t xml:space="preserve">Сайфутдинов Альмир </w:t>
      </w:r>
      <w:r w:rsidRPr="007216BA">
        <w:rPr>
          <w:rFonts w:ascii="Times New Roman" w:hAnsi="Times New Roman"/>
          <w:sz w:val="28"/>
          <w:szCs w:val="28"/>
        </w:rPr>
        <w:t>в номинации «Декоративно – прикладное искусство «Новый год своими руками»»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7 г"/>
        </w:smartTagPr>
        <w:r w:rsidRPr="00151683">
          <w:rPr>
            <w:rFonts w:ascii="Times New Roman" w:hAnsi="Times New Roman"/>
            <w:sz w:val="28"/>
            <w:szCs w:val="28"/>
          </w:rPr>
          <w:t>2017 г</w:t>
        </w:r>
      </w:smartTag>
      <w:r w:rsidRPr="00151683">
        <w:rPr>
          <w:rFonts w:ascii="Times New Roman" w:hAnsi="Times New Roman"/>
          <w:sz w:val="28"/>
          <w:szCs w:val="28"/>
        </w:rPr>
        <w:t>. . (Февраль) Диплом Всероссийског</w:t>
      </w:r>
      <w:r>
        <w:rPr>
          <w:rFonts w:ascii="Times New Roman" w:hAnsi="Times New Roman"/>
          <w:sz w:val="28"/>
          <w:szCs w:val="28"/>
        </w:rPr>
        <w:t xml:space="preserve">о конкурса «Новогодняя сказка» 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151683">
        <w:rPr>
          <w:rFonts w:ascii="Times New Roman" w:hAnsi="Times New Roman"/>
          <w:sz w:val="28"/>
          <w:szCs w:val="28"/>
        </w:rPr>
        <w:t xml:space="preserve"> степени </w:t>
      </w:r>
      <w:r>
        <w:rPr>
          <w:rFonts w:ascii="Times New Roman" w:hAnsi="Times New Roman"/>
          <w:sz w:val="28"/>
          <w:szCs w:val="28"/>
        </w:rPr>
        <w:t xml:space="preserve">Копачев Даниил </w:t>
      </w:r>
      <w:r w:rsidRPr="00151683">
        <w:rPr>
          <w:rFonts w:ascii="Times New Roman" w:hAnsi="Times New Roman"/>
          <w:sz w:val="28"/>
          <w:szCs w:val="28"/>
        </w:rPr>
        <w:t xml:space="preserve">в номинации « </w:t>
      </w:r>
      <w:r>
        <w:rPr>
          <w:rFonts w:ascii="Times New Roman" w:hAnsi="Times New Roman"/>
          <w:sz w:val="28"/>
          <w:szCs w:val="28"/>
        </w:rPr>
        <w:t>Новогодняя открытка»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sz w:val="28"/>
            <w:szCs w:val="28"/>
          </w:rPr>
          <w:t>2018 г</w:t>
        </w:r>
      </w:smartTag>
      <w:r>
        <w:rPr>
          <w:rFonts w:ascii="Times New Roman" w:hAnsi="Times New Roman"/>
          <w:sz w:val="28"/>
          <w:szCs w:val="28"/>
        </w:rPr>
        <w:t>. (Декабрь) Грамота команды победителей, занявшее 2 место в муниципальном робототехническом форуме «Икаренок» (Гринь Иван, Нартова Ульяна)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sz w:val="28"/>
            <w:szCs w:val="28"/>
          </w:rPr>
          <w:t>2018 г</w:t>
        </w:r>
      </w:smartTag>
      <w:r>
        <w:rPr>
          <w:rFonts w:ascii="Times New Roman" w:hAnsi="Times New Roman"/>
          <w:sz w:val="28"/>
          <w:szCs w:val="28"/>
        </w:rPr>
        <w:t xml:space="preserve">. (Ноябрь) Грамота в конкурсе рисунков и плакатов «Полиция спешит на помощь» Соловьев Илья ,занявший 3 место </w:t>
      </w:r>
    </w:p>
    <w:p w:rsidR="00846FC8" w:rsidRDefault="00846FC8" w:rsidP="007216BA">
      <w:pPr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sz w:val="28"/>
            <w:szCs w:val="28"/>
          </w:rPr>
          <w:t>2018 г</w:t>
        </w:r>
      </w:smartTag>
      <w:r>
        <w:rPr>
          <w:rFonts w:ascii="Times New Roman" w:hAnsi="Times New Roman"/>
          <w:sz w:val="28"/>
          <w:szCs w:val="28"/>
        </w:rPr>
        <w:t xml:space="preserve">. Грамота команды победителей, занявшее 2 место в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>
        <w:rPr>
          <w:rFonts w:ascii="Times New Roman" w:hAnsi="Times New Roman"/>
          <w:sz w:val="28"/>
          <w:szCs w:val="28"/>
        </w:rPr>
        <w:t>– фестивале «ИКаРенок - 2018» (Гринь Иван, Соловьев Илья, Кушнирюк Семен, Фицак Максим)</w:t>
      </w:r>
    </w:p>
    <w:p w:rsidR="00846FC8" w:rsidRPr="007E6918" w:rsidRDefault="00846FC8" w:rsidP="00B445F1">
      <w:pPr>
        <w:rPr>
          <w:rFonts w:ascii="Times New Roman" w:hAnsi="Times New Roman"/>
          <w:b/>
          <w:color w:val="0070C0"/>
          <w:sz w:val="28"/>
          <w:szCs w:val="28"/>
        </w:rPr>
      </w:pPr>
      <w:r w:rsidRPr="00D04F5F">
        <w:rPr>
          <w:rFonts w:ascii="Times New Roman" w:hAnsi="Times New Roman"/>
          <w:b/>
          <w:color w:val="0070C0"/>
          <w:sz w:val="28"/>
          <w:szCs w:val="28"/>
        </w:rPr>
        <w:t>Обобщение  и распространение собственного педагогического опыта.</w:t>
      </w:r>
    </w:p>
    <w:p w:rsidR="00846FC8" w:rsidRPr="00CC4EAC" w:rsidRDefault="00846FC8" w:rsidP="00CC4EAC">
      <w:pPr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sz w:val="28"/>
            <w:szCs w:val="28"/>
          </w:rPr>
          <w:t>2017</w:t>
        </w:r>
        <w:r w:rsidRPr="00CC4EAC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CC4EAC"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>Февраль</w:t>
      </w:r>
      <w:r w:rsidRPr="00CC4EAC">
        <w:rPr>
          <w:rFonts w:ascii="Times New Roman" w:hAnsi="Times New Roman"/>
          <w:sz w:val="28"/>
          <w:szCs w:val="28"/>
        </w:rPr>
        <w:t xml:space="preserve">) – Открытое занятие в </w:t>
      </w:r>
      <w:r>
        <w:rPr>
          <w:rFonts w:ascii="Times New Roman" w:hAnsi="Times New Roman"/>
          <w:sz w:val="28"/>
          <w:szCs w:val="28"/>
        </w:rPr>
        <w:t xml:space="preserve">средней </w:t>
      </w:r>
      <w:r w:rsidRPr="00CC4EAC">
        <w:rPr>
          <w:rFonts w:ascii="Times New Roman" w:hAnsi="Times New Roman"/>
          <w:sz w:val="28"/>
          <w:szCs w:val="28"/>
        </w:rPr>
        <w:t xml:space="preserve">группе </w:t>
      </w:r>
      <w:r>
        <w:rPr>
          <w:rFonts w:ascii="Times New Roman" w:hAnsi="Times New Roman"/>
          <w:sz w:val="28"/>
          <w:szCs w:val="28"/>
        </w:rPr>
        <w:t xml:space="preserve">по ФЭМП </w:t>
      </w:r>
      <w:r w:rsidRPr="00CC4EA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 гостях у фиксиков</w:t>
      </w:r>
      <w:r w:rsidRPr="00CC4EAC">
        <w:rPr>
          <w:rFonts w:ascii="Times New Roman" w:hAnsi="Times New Roman"/>
          <w:sz w:val="28"/>
          <w:szCs w:val="28"/>
        </w:rPr>
        <w:t>»</w:t>
      </w:r>
    </w:p>
    <w:p w:rsidR="00846FC8" w:rsidRPr="00CC4EAC" w:rsidRDefault="00846FC8" w:rsidP="00CC4EAC">
      <w:pPr>
        <w:rPr>
          <w:rFonts w:ascii="Times New Roman" w:hAnsi="Times New Roman"/>
          <w:sz w:val="28"/>
          <w:szCs w:val="28"/>
        </w:rPr>
      </w:pPr>
      <w:r w:rsidRPr="00CC4EAC">
        <w:rPr>
          <w:rFonts w:ascii="Times New Roman" w:hAnsi="Times New Roman"/>
          <w:sz w:val="28"/>
          <w:szCs w:val="28"/>
        </w:rPr>
        <w:t>2015г. (январь) – Участник дискуссионной площадки «ФГОС дошкольного образования: проблемы внедрения».</w:t>
      </w:r>
    </w:p>
    <w:p w:rsidR="00846FC8" w:rsidRPr="00CC4EAC" w:rsidRDefault="00846FC8" w:rsidP="00CC4EAC">
      <w:pPr>
        <w:rPr>
          <w:rFonts w:ascii="Times New Roman" w:hAnsi="Times New Roman"/>
          <w:sz w:val="28"/>
          <w:szCs w:val="28"/>
        </w:rPr>
      </w:pPr>
      <w:r w:rsidRPr="00CC4EAC">
        <w:rPr>
          <w:rFonts w:ascii="Times New Roman" w:hAnsi="Times New Roman"/>
          <w:sz w:val="28"/>
          <w:szCs w:val="28"/>
        </w:rPr>
        <w:t>2015г. (декабрь) – Участник научно – практического семинара «Организация образовательного процесса в соответствии с ФГОС ДО».</w:t>
      </w:r>
    </w:p>
    <w:p w:rsidR="00846FC8" w:rsidRPr="00CC4EAC" w:rsidRDefault="00846FC8" w:rsidP="00CC4EAC">
      <w:pPr>
        <w:rPr>
          <w:rFonts w:ascii="Times New Roman" w:hAnsi="Times New Roman"/>
          <w:sz w:val="28"/>
          <w:szCs w:val="28"/>
        </w:rPr>
      </w:pPr>
      <w:r w:rsidRPr="00CC4EAC">
        <w:rPr>
          <w:rFonts w:ascii="Times New Roman" w:hAnsi="Times New Roman"/>
          <w:sz w:val="28"/>
          <w:szCs w:val="28"/>
        </w:rPr>
        <w:t>2015г. (июнь) – Участник дискуссионной площадки «Организация развивающей предметно – пространственной среды в соответствии с ФГОС».</w:t>
      </w:r>
    </w:p>
    <w:p w:rsidR="00846FC8" w:rsidRDefault="00846FC8" w:rsidP="00CC4EAC">
      <w:pPr>
        <w:rPr>
          <w:rFonts w:ascii="Times New Roman" w:hAnsi="Times New Roman"/>
          <w:sz w:val="28"/>
          <w:szCs w:val="28"/>
        </w:rPr>
      </w:pPr>
      <w:r w:rsidRPr="00CC4EAC">
        <w:rPr>
          <w:rFonts w:ascii="Times New Roman" w:hAnsi="Times New Roman"/>
          <w:sz w:val="28"/>
          <w:szCs w:val="28"/>
        </w:rPr>
        <w:t>2015г. (декабрь) – Участник научно – педагогического форума «Мониторинг образовательного процесса в условиях реализации ФГОС ДО»</w:t>
      </w:r>
    </w:p>
    <w:p w:rsidR="00846FC8" w:rsidRPr="006C0985" w:rsidRDefault="00846FC8" w:rsidP="006C0985">
      <w:pPr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6 г"/>
        </w:smartTagPr>
        <w:r w:rsidRPr="006C0985">
          <w:rPr>
            <w:rFonts w:ascii="Times New Roman" w:hAnsi="Times New Roman"/>
            <w:sz w:val="28"/>
            <w:szCs w:val="28"/>
          </w:rPr>
          <w:t>2016 г</w:t>
        </w:r>
      </w:smartTag>
      <w:r w:rsidRPr="006C0985">
        <w:rPr>
          <w:rFonts w:ascii="Times New Roman" w:hAnsi="Times New Roman"/>
          <w:sz w:val="28"/>
          <w:szCs w:val="28"/>
        </w:rPr>
        <w:t>. (май) – Участник научно – информационного семинара «Проектирование адаптированной программы дошкольного образования для детей с ОВЗ».</w:t>
      </w:r>
    </w:p>
    <w:p w:rsidR="00846FC8" w:rsidRPr="00CC4EAC" w:rsidRDefault="00846FC8" w:rsidP="006C0985">
      <w:pPr>
        <w:rPr>
          <w:rFonts w:ascii="Times New Roman" w:hAnsi="Times New Roman"/>
          <w:sz w:val="28"/>
          <w:szCs w:val="28"/>
        </w:rPr>
      </w:pPr>
      <w:r w:rsidRPr="006C0985">
        <w:rPr>
          <w:rFonts w:ascii="Times New Roman" w:hAnsi="Times New Roman"/>
          <w:sz w:val="28"/>
          <w:szCs w:val="28"/>
        </w:rPr>
        <w:t>2016г. (сентябрь) – Участник научно – практического семинара «Проблема внедрения профессионального стандарта педагога в практику работы ДОУ».</w:t>
      </w:r>
    </w:p>
    <w:p w:rsidR="00846FC8" w:rsidRDefault="00846FC8" w:rsidP="00150FDF">
      <w:pPr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Поощрения и награды</w:t>
      </w:r>
    </w:p>
    <w:p w:rsidR="00846FC8" w:rsidRDefault="00846FC8" w:rsidP="008F03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Благодарность за добросовестный труд и в связи с профессиональным праздником </w:t>
      </w:r>
      <w:r w:rsidRPr="006C2463">
        <w:rPr>
          <w:rFonts w:ascii="Times New Roman" w:hAnsi="Times New Roman"/>
          <w:sz w:val="28"/>
          <w:szCs w:val="28"/>
        </w:rPr>
        <w:t>"День воспитателя и всех дошкольных работников"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8"/>
            <w:szCs w:val="28"/>
          </w:rPr>
          <w:t>2016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846FC8" w:rsidRDefault="00846FC8" w:rsidP="008F032A">
      <w:pPr>
        <w:jc w:val="both"/>
        <w:rPr>
          <w:rFonts w:ascii="Times New Roman" w:hAnsi="Times New Roman"/>
          <w:sz w:val="28"/>
          <w:szCs w:val="28"/>
        </w:rPr>
      </w:pPr>
    </w:p>
    <w:p w:rsidR="00846FC8" w:rsidRDefault="00846FC8" w:rsidP="00B970E4">
      <w:pPr>
        <w:pStyle w:val="ListParagraph"/>
        <w:ind w:left="-284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Pr="00B776CA" w:rsidRDefault="00846FC8" w:rsidP="00B970E4">
      <w:pPr>
        <w:pStyle w:val="ListParagraph"/>
        <w:ind w:left="-284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 Повышение квалификации </w:t>
      </w:r>
    </w:p>
    <w:p w:rsidR="00846FC8" w:rsidRPr="007E6918" w:rsidRDefault="00846FC8" w:rsidP="007E6918">
      <w:pPr>
        <w:pStyle w:val="ListParagraph"/>
        <w:ind w:left="-284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B776CA">
        <w:rPr>
          <w:rFonts w:ascii="Times New Roman" w:hAnsi="Times New Roman"/>
          <w:b/>
          <w:color w:val="0070C0"/>
          <w:sz w:val="28"/>
          <w:szCs w:val="28"/>
          <w:u w:val="single"/>
        </w:rPr>
        <w:t>Сведения о повышении квалификации</w:t>
      </w:r>
    </w:p>
    <w:p w:rsidR="00846FC8" w:rsidRPr="007C3F4A" w:rsidRDefault="00846FC8" w:rsidP="006916EF">
      <w:pPr>
        <w:pStyle w:val="ListParagraph"/>
        <w:ind w:left="-284"/>
        <w:jc w:val="center"/>
        <w:rPr>
          <w:rFonts w:ascii="Times New Roman" w:hAnsi="Times New Roman"/>
          <w:sz w:val="28"/>
          <w:szCs w:val="28"/>
        </w:rPr>
      </w:pPr>
    </w:p>
    <w:p w:rsidR="00846FC8" w:rsidRDefault="00846FC8" w:rsidP="00744849">
      <w:pPr>
        <w:pStyle w:val="ListParagraph"/>
        <w:numPr>
          <w:ilvl w:val="0"/>
          <w:numId w:val="4"/>
        </w:num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ГАУ ДПО ЯНАО «Региональный институт развития образования» повышение квалификации по теме «Коррекционно – развивающее обучение и психолого – педагогическое сопровождение детей с ОВЗ в условиях реализации ФГОС ОВЗ» в объёме 72 академических часа</w:t>
      </w:r>
    </w:p>
    <w:p w:rsidR="00846FC8" w:rsidRDefault="00846FC8" w:rsidP="006C2463">
      <w:pPr>
        <w:pStyle w:val="ListParagraph"/>
        <w:ind w:left="-284"/>
        <w:jc w:val="both"/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744849">
      <w:pPr>
        <w:pStyle w:val="ListParagraph"/>
        <w:numPr>
          <w:ilvl w:val="0"/>
          <w:numId w:val="4"/>
        </w:numPr>
        <w:ind w:left="-284"/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>«Санкт-Петербургский центр дополнительного профессионального образования» «Теория и методика и образовательно-воспитательные техно</w:t>
      </w:r>
      <w:r>
        <w:rPr>
          <w:rFonts w:ascii="Times New Roman" w:hAnsi="Times New Roman"/>
          <w:sz w:val="28"/>
          <w:szCs w:val="28"/>
        </w:rPr>
        <w:t>логии дошкольного образования»  п</w:t>
      </w:r>
      <w:r w:rsidRPr="007C3F4A">
        <w:rPr>
          <w:rFonts w:ascii="Times New Roman" w:hAnsi="Times New Roman"/>
          <w:sz w:val="28"/>
          <w:szCs w:val="28"/>
        </w:rPr>
        <w:t>о теме: «Организация образовательного процесса в детском саду в условиях реализации ФГОС» в объёме 72 академических часа</w:t>
      </w:r>
    </w:p>
    <w:p w:rsidR="00846FC8" w:rsidRPr="007C3F4A" w:rsidRDefault="00846FC8" w:rsidP="00744849">
      <w:pPr>
        <w:pStyle w:val="ListParagraph"/>
        <w:ind w:left="-284"/>
        <w:jc w:val="both"/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744849">
      <w:pPr>
        <w:pStyle w:val="ListParagraph"/>
        <w:numPr>
          <w:ilvl w:val="0"/>
          <w:numId w:val="4"/>
        </w:numPr>
        <w:ind w:left="-284"/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>Государственное автономное учреждение дополнительного образования Ямало-Ненецкого автономного округа. Педагогический марафон-сем</w:t>
      </w:r>
      <w:r>
        <w:rPr>
          <w:rFonts w:ascii="Times New Roman" w:hAnsi="Times New Roman"/>
          <w:sz w:val="28"/>
          <w:szCs w:val="28"/>
        </w:rPr>
        <w:t>инар «Ямальские педагогические с</w:t>
      </w:r>
      <w:r w:rsidRPr="007C3F4A">
        <w:rPr>
          <w:rFonts w:ascii="Times New Roman" w:hAnsi="Times New Roman"/>
          <w:sz w:val="28"/>
          <w:szCs w:val="28"/>
        </w:rPr>
        <w:t>тудии - 2015» для педагогических работников автономного округа по теме: «Совершенствование профессиональной культуры педагога в контексте модернизации и реализации ФГОС» в объёме 16 часов</w:t>
      </w:r>
    </w:p>
    <w:p w:rsidR="00846FC8" w:rsidRPr="007C3F4A" w:rsidRDefault="00846FC8" w:rsidP="00EB5280">
      <w:pPr>
        <w:pStyle w:val="ListParagraph"/>
        <w:ind w:left="-284"/>
        <w:jc w:val="center"/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744849">
      <w:pPr>
        <w:pStyle w:val="ListParagraph"/>
        <w:numPr>
          <w:ilvl w:val="0"/>
          <w:numId w:val="4"/>
        </w:num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Факультет</w:t>
      </w:r>
      <w:r w:rsidRPr="007C3F4A">
        <w:rPr>
          <w:rFonts w:ascii="Times New Roman" w:hAnsi="Times New Roman"/>
          <w:sz w:val="28"/>
          <w:szCs w:val="28"/>
        </w:rPr>
        <w:t xml:space="preserve"> повышения квалификации Автономной некоммерческой организации дополнительного профессионального образования «Консорциум профессионального менеджмента» по программе: Разработка адаптированных образовательных программ для детей с ограниченными возможностями здоровья в соответствии с требованиями ФГОС ДО» в объёме 108 часов</w:t>
      </w:r>
    </w:p>
    <w:p w:rsidR="00846FC8" w:rsidRPr="007C3F4A" w:rsidRDefault="00846FC8" w:rsidP="00744849">
      <w:pPr>
        <w:pStyle w:val="ListParagraph"/>
        <w:ind w:left="-284"/>
        <w:jc w:val="both"/>
        <w:rPr>
          <w:rFonts w:ascii="Times New Roman" w:hAnsi="Times New Roman"/>
          <w:sz w:val="28"/>
          <w:szCs w:val="28"/>
        </w:rPr>
      </w:pPr>
      <w:r w:rsidRPr="007C3F4A">
        <w:rPr>
          <w:rFonts w:ascii="Times New Roman" w:hAnsi="Times New Roman"/>
          <w:sz w:val="28"/>
          <w:szCs w:val="28"/>
        </w:rPr>
        <w:t>Раздел 3.</w:t>
      </w:r>
    </w:p>
    <w:p w:rsidR="00846FC8" w:rsidRPr="00B776CA" w:rsidRDefault="00846FC8" w:rsidP="005E1878">
      <w:pPr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B776CA">
        <w:rPr>
          <w:rFonts w:ascii="Times New Roman" w:hAnsi="Times New Roman"/>
          <w:b/>
          <w:color w:val="0070C0"/>
          <w:sz w:val="28"/>
          <w:szCs w:val="28"/>
          <w:u w:val="single"/>
        </w:rPr>
        <w:t>Доля воспитанников, усваивающих образовательную программу.</w:t>
      </w:r>
    </w:p>
    <w:p w:rsidR="00846FC8" w:rsidRDefault="00846FC8" w:rsidP="0052046D">
      <w:pPr>
        <w:ind w:left="-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Арискина Ирина Владимировна свою профессиональную деятельность в 2018-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8"/>
            <w:szCs w:val="28"/>
          </w:rPr>
          <w:t>2019 г</w:t>
        </w:r>
      </w:smartTag>
      <w:r>
        <w:rPr>
          <w:rFonts w:ascii="Times New Roman" w:hAnsi="Times New Roman"/>
          <w:sz w:val="28"/>
          <w:szCs w:val="28"/>
        </w:rPr>
        <w:t>. строит на основе примерной общеобразовательной программы дошкольного образования «От рождения до школы» под редакцией Н.Е. Вераксы, Т.С. Комаровой, М.А Васильевой.</w:t>
      </w:r>
    </w:p>
    <w:p w:rsidR="00846FC8" w:rsidRDefault="00846FC8" w:rsidP="00EB5280">
      <w:pPr>
        <w:jc w:val="center"/>
        <w:rPr>
          <w:rFonts w:ascii="Times New Roman" w:hAnsi="Times New Roman"/>
          <w:sz w:val="28"/>
          <w:szCs w:val="28"/>
        </w:rPr>
      </w:pPr>
    </w:p>
    <w:p w:rsidR="00846FC8" w:rsidRDefault="00846FC8" w:rsidP="0052046D">
      <w:pPr>
        <w:ind w:left="-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Ведущие цели программы –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846FC8" w:rsidRPr="00EB5280" w:rsidRDefault="00846FC8" w:rsidP="00D80DD0">
      <w:pPr>
        <w:ind w:left="-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Особое внимание в Программе уделяется развитию личности ребёнка, сохранению и укреплению здоровья детей, а также воспитанию у дошкольников таких качеств, как: патриотизм; активная жизненная позиция; творческий подход в решении </w:t>
      </w:r>
    </w:p>
    <w:p w:rsidR="00846FC8" w:rsidRPr="005E1878" w:rsidRDefault="00846FC8" w:rsidP="005E1878">
      <w:pPr>
        <w:ind w:left="-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различных жизненных ситуаций; уважение к традиционным ценностям. Эти цели реализуются в процессе разнообразных видов детской деятельности: игровой, коммуникативной, познавательно-исследовательской, продуктивной, музыкальной, чтения художественной литературы.</w:t>
      </w:r>
    </w:p>
    <w:p w:rsidR="00846FC8" w:rsidRPr="00D80DD0" w:rsidRDefault="00846FC8" w:rsidP="00031BB0">
      <w:pPr>
        <w:ind w:left="-51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B776CA">
        <w:rPr>
          <w:rFonts w:ascii="Times New Roman" w:hAnsi="Times New Roman"/>
          <w:b/>
          <w:color w:val="0070C0"/>
          <w:sz w:val="28"/>
          <w:szCs w:val="28"/>
        </w:rPr>
        <w:t>Результаты мониторинга за последние три года наглядно свидетельствуют о позитивной динамике развития интегративных качеств.</w:t>
      </w:r>
    </w:p>
    <w:tbl>
      <w:tblPr>
        <w:tblW w:w="0" w:type="auto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7"/>
        <w:gridCol w:w="3827"/>
        <w:gridCol w:w="1701"/>
        <w:gridCol w:w="1560"/>
        <w:gridCol w:w="1610"/>
      </w:tblGrid>
      <w:tr w:rsidR="00846FC8" w:rsidRPr="00C434BA" w:rsidTr="00C434BA">
        <w:tc>
          <w:tcPr>
            <w:tcW w:w="647" w:type="dxa"/>
            <w:vMerge w:val="restart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827" w:type="dxa"/>
            <w:vMerge w:val="restart"/>
          </w:tcPr>
          <w:p w:rsidR="00846FC8" w:rsidRPr="00C434BA" w:rsidRDefault="00846FC8" w:rsidP="00C434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4871" w:type="dxa"/>
            <w:gridSpan w:val="3"/>
          </w:tcPr>
          <w:p w:rsidR="00846FC8" w:rsidRPr="00C434BA" w:rsidRDefault="00846FC8" w:rsidP="00C434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Уровни усвоения программы</w:t>
            </w:r>
          </w:p>
        </w:tc>
      </w:tr>
      <w:tr w:rsidR="00846FC8" w:rsidRPr="00C434BA" w:rsidTr="00C434BA">
        <w:tc>
          <w:tcPr>
            <w:tcW w:w="647" w:type="dxa"/>
            <w:vMerge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1560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1610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846FC8" w:rsidRPr="00C434BA" w:rsidTr="00C434BA">
        <w:tc>
          <w:tcPr>
            <w:tcW w:w="647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2015-2016 уч. г.</w:t>
            </w:r>
          </w:p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(23 ребёнка)</w:t>
            </w:r>
          </w:p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2 младшая группа</w:t>
            </w:r>
          </w:p>
        </w:tc>
        <w:tc>
          <w:tcPr>
            <w:tcW w:w="1701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(13) 57%</w:t>
            </w:r>
          </w:p>
        </w:tc>
        <w:tc>
          <w:tcPr>
            <w:tcW w:w="1560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(8) 35%</w:t>
            </w:r>
          </w:p>
        </w:tc>
        <w:tc>
          <w:tcPr>
            <w:tcW w:w="1610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(2) 8%</w:t>
            </w:r>
          </w:p>
        </w:tc>
      </w:tr>
      <w:tr w:rsidR="00846FC8" w:rsidRPr="00C434BA" w:rsidTr="00C434BA">
        <w:tc>
          <w:tcPr>
            <w:tcW w:w="647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2016-2017 уч. г.</w:t>
            </w:r>
          </w:p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(18 детей) средняя</w:t>
            </w:r>
          </w:p>
        </w:tc>
        <w:tc>
          <w:tcPr>
            <w:tcW w:w="1701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(7) 38 %</w:t>
            </w:r>
          </w:p>
        </w:tc>
        <w:tc>
          <w:tcPr>
            <w:tcW w:w="1560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(8)  45%</w:t>
            </w:r>
          </w:p>
        </w:tc>
        <w:tc>
          <w:tcPr>
            <w:tcW w:w="1610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(3) 17 %</w:t>
            </w:r>
          </w:p>
        </w:tc>
      </w:tr>
      <w:tr w:rsidR="00846FC8" w:rsidRPr="00C434BA" w:rsidTr="00C434BA">
        <w:tc>
          <w:tcPr>
            <w:tcW w:w="647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2017-2018 уч. г.</w:t>
            </w:r>
          </w:p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(20 детей) старшая группа</w:t>
            </w:r>
          </w:p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(10) 50%</w:t>
            </w:r>
          </w:p>
        </w:tc>
        <w:tc>
          <w:tcPr>
            <w:tcW w:w="1560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 xml:space="preserve">  (8) 39%</w:t>
            </w:r>
          </w:p>
        </w:tc>
        <w:tc>
          <w:tcPr>
            <w:tcW w:w="1610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(2) 11%</w:t>
            </w:r>
          </w:p>
        </w:tc>
      </w:tr>
    </w:tbl>
    <w:p w:rsidR="00846FC8" w:rsidRDefault="00846FC8" w:rsidP="00031BB0">
      <w:pPr>
        <w:rPr>
          <w:rFonts w:ascii="Times New Roman" w:hAnsi="Times New Roman"/>
          <w:b/>
          <w:color w:val="E33516"/>
          <w:sz w:val="28"/>
          <w:szCs w:val="28"/>
        </w:rPr>
      </w:pPr>
    </w:p>
    <w:tbl>
      <w:tblPr>
        <w:tblW w:w="0" w:type="auto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1"/>
        <w:gridCol w:w="2807"/>
        <w:gridCol w:w="1869"/>
        <w:gridCol w:w="1869"/>
        <w:gridCol w:w="1869"/>
      </w:tblGrid>
      <w:tr w:rsidR="00846FC8" w:rsidRPr="00C434BA" w:rsidTr="00C434BA">
        <w:tc>
          <w:tcPr>
            <w:tcW w:w="931" w:type="dxa"/>
            <w:vMerge w:val="restart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807" w:type="dxa"/>
            <w:vMerge w:val="restart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5607" w:type="dxa"/>
            <w:gridSpan w:val="3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Уровни усвоения программы</w:t>
            </w:r>
          </w:p>
        </w:tc>
      </w:tr>
      <w:tr w:rsidR="00846FC8" w:rsidRPr="00C434BA" w:rsidTr="00C434BA">
        <w:tc>
          <w:tcPr>
            <w:tcW w:w="931" w:type="dxa"/>
            <w:vMerge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7" w:type="dxa"/>
            <w:vMerge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846FC8" w:rsidRPr="00C434BA" w:rsidTr="00C434BA">
        <w:tc>
          <w:tcPr>
            <w:tcW w:w="931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07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2 младшая группа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40%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846FC8" w:rsidRPr="00C434BA" w:rsidTr="00C434BA">
        <w:tc>
          <w:tcPr>
            <w:tcW w:w="931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07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25%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60%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15%</w:t>
            </w:r>
          </w:p>
        </w:tc>
      </w:tr>
      <w:tr w:rsidR="00846FC8" w:rsidRPr="00C434BA" w:rsidTr="00C434BA">
        <w:tc>
          <w:tcPr>
            <w:tcW w:w="931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07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30%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62%</w:t>
            </w:r>
          </w:p>
        </w:tc>
        <w:tc>
          <w:tcPr>
            <w:tcW w:w="1869" w:type="dxa"/>
          </w:tcPr>
          <w:p w:rsidR="00846FC8" w:rsidRPr="00C434BA" w:rsidRDefault="00846FC8" w:rsidP="00C434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34BA">
              <w:rPr>
                <w:rFonts w:ascii="Times New Roman" w:hAnsi="Times New Roman"/>
                <w:sz w:val="28"/>
                <w:szCs w:val="28"/>
              </w:rPr>
              <w:t>8%</w:t>
            </w:r>
          </w:p>
        </w:tc>
      </w:tr>
    </w:tbl>
    <w:p w:rsidR="00846FC8" w:rsidRDefault="00846FC8" w:rsidP="00EB5280">
      <w:pPr>
        <w:rPr>
          <w:rFonts w:ascii="Times New Roman" w:hAnsi="Times New Roman"/>
          <w:sz w:val="28"/>
          <w:szCs w:val="28"/>
        </w:rPr>
      </w:pPr>
    </w:p>
    <w:p w:rsidR="00846FC8" w:rsidRPr="007C3F4A" w:rsidRDefault="00846FC8" w:rsidP="00D80DD0">
      <w:pPr>
        <w:rPr>
          <w:rFonts w:ascii="Times New Roman" w:hAnsi="Times New Roman"/>
          <w:sz w:val="28"/>
          <w:szCs w:val="28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object w:dxaOrig="8929" w:dyaOrig="4493">
          <v:shape id="Диаграмма 14" o:spid="_x0000_i1026" type="#_x0000_t75" style="width:446.25pt;height:225pt;visibility:visible" o:ole="">
            <v:imagedata r:id="rId9" o:title=""/>
            <o:lock v:ext="edit" aspectratio="f"/>
          </v:shape>
          <o:OLEObject Type="Embed" ProgID="Excel.Chart.8" ShapeID="Диаграмма 14" DrawAspect="Content" ObjectID="_1611551346" r:id="rId10"/>
        </w:object>
      </w:r>
    </w:p>
    <w:p w:rsidR="00846FC8" w:rsidRDefault="00846FC8" w:rsidP="00812C4C">
      <w:pPr>
        <w:rPr>
          <w:rFonts w:ascii="Times New Roman" w:hAnsi="Times New Roman"/>
          <w:sz w:val="28"/>
          <w:szCs w:val="28"/>
        </w:rPr>
      </w:pPr>
      <w:r w:rsidRPr="008F3857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sz w:val="28"/>
          <w:szCs w:val="28"/>
        </w:rPr>
        <w:t>. Сравнительный анализ результатов мониторинга в 2016-2017, 2017-2018 учебном году показывает рост усвоения детьми программного материала, т.е. прослеживается положительная динамика развития ребёнка по всем видам деятельности. Очевиден положительный результат проделанной работы  низкий уровень упал до 8%, высокий уровень развития врос до 30%. Дети имеют стабильный результата, что подчёркивает эффективность педагогического процесса. Динамика была достигнута  за счёт того, что в образовательном процессе применялись различные методы и приёмы работы, использовались педагогические технологии (проектная деятельность, здоровье сберегающие технологии, исследовательской деятельности и т.д.) проводилась индивидуальная работа с детьми.</w:t>
      </w:r>
    </w:p>
    <w:p w:rsidR="00846FC8" w:rsidRPr="0001210C" w:rsidRDefault="00846FC8" w:rsidP="0001210C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01210C">
        <w:rPr>
          <w:rFonts w:ascii="Times New Roman" w:hAnsi="Times New Roman"/>
          <w:b/>
          <w:color w:val="0070C0"/>
          <w:sz w:val="28"/>
          <w:szCs w:val="28"/>
          <w:u w:val="single"/>
        </w:rPr>
        <w:t>Научно – методическая, инновационная, экспериментальная деятельность</w:t>
      </w:r>
    </w:p>
    <w:p w:rsidR="00846FC8" w:rsidRPr="0001210C" w:rsidRDefault="00846FC8" w:rsidP="0001210C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01210C">
        <w:rPr>
          <w:rFonts w:ascii="Times New Roman" w:hAnsi="Times New Roman"/>
          <w:b/>
          <w:color w:val="0070C0"/>
          <w:sz w:val="28"/>
          <w:szCs w:val="28"/>
          <w:u w:val="single"/>
        </w:rPr>
        <w:t>Продукты инновационной (экспериментальной деятельности)</w:t>
      </w:r>
    </w:p>
    <w:p w:rsidR="00846FC8" w:rsidRDefault="00846FC8" w:rsidP="00C16777">
      <w:pPr>
        <w:pStyle w:val="ListParagraph"/>
        <w:ind w:left="40"/>
        <w:rPr>
          <w:rFonts w:ascii="Times New Roman" w:hAnsi="Times New Roman"/>
          <w:sz w:val="28"/>
          <w:szCs w:val="28"/>
        </w:rPr>
      </w:pPr>
    </w:p>
    <w:p w:rsidR="00846FC8" w:rsidRDefault="00846FC8" w:rsidP="00C16777">
      <w:pPr>
        <w:pStyle w:val="ListParagraph"/>
        <w:ind w:left="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 г. Арискина Ирина Владимировна для  расширения  кругозора детей в познавательной деятельностииспользовала в своей работе проектную деятельность «Огонь – наш друг или враг».</w:t>
      </w:r>
    </w:p>
    <w:p w:rsidR="00846FC8" w:rsidRPr="00032255" w:rsidRDefault="00846FC8" w:rsidP="00032255">
      <w:pPr>
        <w:pStyle w:val="ListParagraph"/>
        <w:ind w:left="40"/>
        <w:jc w:val="center"/>
        <w:rPr>
          <w:rFonts w:ascii="Times New Roman" w:hAnsi="Times New Roman"/>
          <w:sz w:val="28"/>
          <w:szCs w:val="28"/>
        </w:rPr>
      </w:pPr>
    </w:p>
    <w:p w:rsidR="00846FC8" w:rsidRPr="00032255" w:rsidRDefault="00846FC8" w:rsidP="007D2B06">
      <w:pPr>
        <w:rPr>
          <w:rFonts w:ascii="Times New Roman" w:hAnsi="Times New Roman"/>
          <w:b/>
          <w:color w:val="0070C0"/>
          <w:sz w:val="28"/>
          <w:szCs w:val="28"/>
        </w:rPr>
      </w:pPr>
      <w:r w:rsidRPr="00B87571">
        <w:rPr>
          <w:rFonts w:ascii="Times New Roman" w:hAnsi="Times New Roman"/>
          <w:b/>
          <w:color w:val="0070C0"/>
          <w:sz w:val="28"/>
          <w:szCs w:val="28"/>
        </w:rPr>
        <w:t xml:space="preserve">Краткосрочный проект </w:t>
      </w:r>
      <w:r w:rsidRPr="007E6918">
        <w:rPr>
          <w:rFonts w:ascii="Times New Roman" w:hAnsi="Times New Roman"/>
          <w:b/>
          <w:color w:val="0070C0"/>
          <w:sz w:val="28"/>
          <w:szCs w:val="28"/>
        </w:rPr>
        <w:t>«Огонь – наш друг и</w:t>
      </w:r>
      <w:r>
        <w:rPr>
          <w:rFonts w:ascii="Times New Roman" w:hAnsi="Times New Roman"/>
          <w:b/>
          <w:color w:val="0070C0"/>
          <w:sz w:val="28"/>
          <w:szCs w:val="28"/>
        </w:rPr>
        <w:t>ли</w:t>
      </w:r>
      <w:r w:rsidRPr="007E6918">
        <w:rPr>
          <w:rFonts w:ascii="Times New Roman" w:hAnsi="Times New Roman"/>
          <w:b/>
          <w:color w:val="0070C0"/>
          <w:sz w:val="28"/>
          <w:szCs w:val="28"/>
        </w:rPr>
        <w:t xml:space="preserve"> враг».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 xml:space="preserve">Тип проекта: </w:t>
      </w:r>
      <w:r w:rsidRPr="00930874">
        <w:rPr>
          <w:rFonts w:ascii="Times New Roman" w:hAnsi="Times New Roman"/>
          <w:sz w:val="28"/>
          <w:szCs w:val="28"/>
        </w:rPr>
        <w:t>Информационно-практико-ориентированный.</w:t>
      </w:r>
    </w:p>
    <w:p w:rsidR="00846FC8" w:rsidRPr="00930874" w:rsidRDefault="00846FC8" w:rsidP="00930874">
      <w:pPr>
        <w:ind w:left="-510"/>
        <w:rPr>
          <w:rFonts w:ascii="Times New Roman" w:hAnsi="Times New Roman"/>
          <w:sz w:val="28"/>
          <w:szCs w:val="28"/>
        </w:rPr>
      </w:pPr>
      <w:r w:rsidRPr="00930874">
        <w:rPr>
          <w:rFonts w:ascii="Times New Roman" w:hAnsi="Times New Roman"/>
          <w:b/>
          <w:bCs/>
          <w:sz w:val="28"/>
          <w:szCs w:val="28"/>
        </w:rPr>
        <w:t>Вид проекта:</w:t>
      </w:r>
      <w:r w:rsidRPr="00930874">
        <w:rPr>
          <w:rFonts w:ascii="Times New Roman" w:hAnsi="Times New Roman"/>
          <w:sz w:val="28"/>
          <w:szCs w:val="28"/>
        </w:rPr>
        <w:t xml:space="preserve"> групповой, среднесрочный (2недели).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Участники проекта:</w:t>
      </w:r>
      <w:r w:rsidRPr="00930874">
        <w:rPr>
          <w:rFonts w:ascii="Times New Roman" w:hAnsi="Times New Roman"/>
          <w:sz w:val="28"/>
          <w:szCs w:val="28"/>
        </w:rPr>
        <w:t xml:space="preserve"> дети старшей группы, родители, воспитатели, музыкальный руководитель.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Продолжительность проекта:</w:t>
      </w:r>
      <w:r w:rsidRPr="00930874">
        <w:rPr>
          <w:rFonts w:ascii="Times New Roman" w:hAnsi="Times New Roman"/>
          <w:sz w:val="28"/>
          <w:szCs w:val="28"/>
        </w:rPr>
        <w:t xml:space="preserve"> 2 недель.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Актуальность.</w:t>
      </w:r>
      <w:r w:rsidRPr="00930874">
        <w:rPr>
          <w:rFonts w:ascii="Times New Roman" w:hAnsi="Times New Roman"/>
          <w:sz w:val="28"/>
          <w:szCs w:val="28"/>
        </w:rPr>
        <w:br/>
        <w:t>Возникновение пожаров из-за шалости детей, а в результате — их травмирование и даже гибель — проблема острая, требующая четких скоординированных действий взрослых. Тяга детей к огню, к игре со спичками общеизвестна. В Федеральных государственных образовательных стандартах определены основные цели и задачи образовательной области «Социально-коммуникативное развитие» в разделе «Безопасность»: формирование основ безопасности собственной жизнедеятельности и формирование предпосылок экологического сознания (безопасности окружающего мира). Забота о сохранности детской жизни - важнейшая задача дошкольного учреждения, семьи и государства. По данным органов пожарной охраны, каждый 6-7 пожар возникает из-за детских шалостей; 60 % пострадавших от пожаров – дети, 3/4 из них – дошкольники. Поэтому определена следующая проблема: воспитание у детей дошкольного возраста осознанного отношения к себе как к активному субъекту пожарной безопасности. Актуальность данной темы связана с тем, что у детей этого возраста отсутствует защитная психологическая реакция на пожарную обстановку. Поэтому важно не просто рассказать о противопожарной безопасности, но отработать до автоматизма правила поведения при пожаре. С э</w:t>
      </w:r>
      <w:r>
        <w:rPr>
          <w:rFonts w:ascii="Times New Roman" w:hAnsi="Times New Roman"/>
          <w:sz w:val="28"/>
          <w:szCs w:val="28"/>
        </w:rPr>
        <w:t xml:space="preserve">той целью был разработан проект. </w:t>
      </w:r>
      <w:r w:rsidRPr="00930874">
        <w:rPr>
          <w:rFonts w:ascii="Times New Roman" w:hAnsi="Times New Roman"/>
          <w:sz w:val="28"/>
          <w:szCs w:val="28"/>
        </w:rPr>
        <w:t>При реализации проекта дети 5 – 6 лет в самой доступной игровой форме овладевают первоначальными знаниями по пожарной безопасности. Игра для детей - это не только и не столько развлечение. Для ребенка игра - это основной вид деятельности. Она помогает ему развиваться и познавать окружающий мир. Только конкретные эмоционально окрашенные занятия и игровые упражнения способны оставить след в сознании ребёнка.</w:t>
      </w:r>
      <w:r w:rsidRPr="00930874">
        <w:rPr>
          <w:rFonts w:ascii="Times New Roman" w:hAnsi="Times New Roman"/>
          <w:sz w:val="28"/>
          <w:szCs w:val="28"/>
        </w:rPr>
        <w:br/>
        <w:t>Знание и соблюдение противопожарных требований только тогда становятся естественными в поведении человека, когда они привиты с детства. Именно в дошкольном возрасте возникают благоприятные условия для воспитания у ребенка чувства опасности перед огнем. Реализация данного проекта предполагает возможность рассказать и показать как созидательную, так и разрушительную сторону одного и того же явления.</w:t>
      </w:r>
      <w:r w:rsidRPr="00930874">
        <w:rPr>
          <w:rFonts w:ascii="Times New Roman" w:hAnsi="Times New Roman"/>
          <w:sz w:val="28"/>
          <w:szCs w:val="28"/>
        </w:rPr>
        <w:br/>
        <w:t xml:space="preserve">Проект организован с детьми 5 - 6 лет, количество детей 23 человека. Активное участие в создании предметно- пространственной развивающей среды приняли родители. Реализация проекта осуществлялась через специально организованную деятельность: НОД, тематические беседы, чтение литературы; совместную деятельность педагога с детьми: дидактические игры, сюжетно-ролевые игры, рассматривание картин. А также в самостоятельной деятельности и работе с родителями: просмотр с родителями мультфильмов из серии «Аркадий Паровозов». </w:t>
      </w:r>
    </w:p>
    <w:p w:rsidR="00846FC8" w:rsidRPr="00930874" w:rsidRDefault="00846FC8" w:rsidP="00930874">
      <w:pPr>
        <w:ind w:left="-510"/>
        <w:rPr>
          <w:rFonts w:ascii="Times New Roman" w:hAnsi="Times New Roman"/>
          <w:b/>
          <w:bCs/>
          <w:sz w:val="28"/>
          <w:szCs w:val="28"/>
        </w:rPr>
      </w:pPr>
      <w:r w:rsidRPr="00930874">
        <w:rPr>
          <w:rFonts w:ascii="Times New Roman" w:hAnsi="Times New Roman"/>
          <w:b/>
          <w:bCs/>
          <w:sz w:val="28"/>
          <w:szCs w:val="28"/>
        </w:rPr>
        <w:t xml:space="preserve">Основополагающий вопрос. </w:t>
      </w:r>
    </w:p>
    <w:p w:rsidR="00846FC8" w:rsidRPr="00930874" w:rsidRDefault="00846FC8" w:rsidP="00930874">
      <w:pPr>
        <w:ind w:left="-510"/>
        <w:rPr>
          <w:rFonts w:ascii="Times New Roman" w:hAnsi="Times New Roman"/>
          <w:sz w:val="28"/>
          <w:szCs w:val="28"/>
        </w:rPr>
      </w:pPr>
      <w:r w:rsidRPr="00930874">
        <w:rPr>
          <w:rFonts w:ascii="Times New Roman" w:hAnsi="Times New Roman"/>
          <w:sz w:val="28"/>
          <w:szCs w:val="28"/>
        </w:rPr>
        <w:t>Огонь друг или враг?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 xml:space="preserve">Проблемные вопросы. </w:t>
      </w:r>
      <w:r w:rsidRPr="00930874">
        <w:rPr>
          <w:rFonts w:ascii="Times New Roman" w:hAnsi="Times New Roman"/>
          <w:sz w:val="28"/>
          <w:szCs w:val="28"/>
        </w:rPr>
        <w:br/>
        <w:t>Что делать, если случиться пожар?</w:t>
      </w:r>
      <w:r w:rsidRPr="00930874">
        <w:rPr>
          <w:rFonts w:ascii="Times New Roman" w:hAnsi="Times New Roman"/>
          <w:sz w:val="28"/>
          <w:szCs w:val="28"/>
        </w:rPr>
        <w:br/>
        <w:t>Что делать, чтобы никогда не было пожара?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Продукт проектной деятельности</w:t>
      </w:r>
      <w:r w:rsidRPr="00930874">
        <w:rPr>
          <w:rFonts w:ascii="Times New Roman" w:hAnsi="Times New Roman"/>
          <w:sz w:val="28"/>
          <w:szCs w:val="28"/>
        </w:rPr>
        <w:t>:</w:t>
      </w:r>
      <w:r w:rsidRPr="00930874">
        <w:rPr>
          <w:rFonts w:ascii="Times New Roman" w:hAnsi="Times New Roman"/>
          <w:sz w:val="28"/>
          <w:szCs w:val="28"/>
        </w:rPr>
        <w:br/>
        <w:t>- обогащение развивающей предметно-пространственной среды по теме;</w:t>
      </w:r>
      <w:r w:rsidRPr="00930874">
        <w:rPr>
          <w:rFonts w:ascii="Times New Roman" w:hAnsi="Times New Roman"/>
          <w:sz w:val="28"/>
          <w:szCs w:val="28"/>
        </w:rPr>
        <w:br/>
        <w:t>- создание игрового пространства по теме (самостоятельные сюжетно-ролевые, образно-ролевые, режиссерские игры);</w:t>
      </w:r>
      <w:r w:rsidRPr="00930874">
        <w:rPr>
          <w:rFonts w:ascii="Times New Roman" w:hAnsi="Times New Roman"/>
          <w:sz w:val="28"/>
          <w:szCs w:val="28"/>
        </w:rPr>
        <w:br/>
        <w:t>- сюжетно-ролевая игра «Пожарники»;</w:t>
      </w:r>
      <w:r w:rsidRPr="00930874">
        <w:rPr>
          <w:rFonts w:ascii="Times New Roman" w:hAnsi="Times New Roman"/>
          <w:sz w:val="28"/>
          <w:szCs w:val="28"/>
        </w:rPr>
        <w:br/>
        <w:t xml:space="preserve">-развлечение «Минутки безопасности с Зайчиком Побегайчиком»; </w:t>
      </w:r>
    </w:p>
    <w:p w:rsidR="00846FC8" w:rsidRPr="00930874" w:rsidRDefault="00846FC8" w:rsidP="00930874">
      <w:pPr>
        <w:ind w:left="-510"/>
        <w:rPr>
          <w:rFonts w:ascii="Times New Roman" w:hAnsi="Times New Roman"/>
          <w:sz w:val="28"/>
          <w:szCs w:val="28"/>
        </w:rPr>
      </w:pPr>
      <w:r w:rsidRPr="00930874">
        <w:rPr>
          <w:rFonts w:ascii="Times New Roman" w:hAnsi="Times New Roman"/>
          <w:sz w:val="28"/>
          <w:szCs w:val="28"/>
        </w:rPr>
        <w:t>- выставка совместного творчества детей и родителей «Осторожно! Огонь!».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sz w:val="28"/>
          <w:szCs w:val="28"/>
        </w:rPr>
        <w:t>Цель проекта.</w:t>
      </w:r>
      <w:r w:rsidRPr="00930874">
        <w:rPr>
          <w:rFonts w:ascii="Times New Roman" w:hAnsi="Times New Roman"/>
          <w:sz w:val="28"/>
          <w:szCs w:val="28"/>
        </w:rPr>
        <w:t xml:space="preserve"> Познакомить детей с правилами пожарной безопасности и способами поведения в экстремальных ситуациях. Формировать осознанное отношение к соблюдению правил пожарной безопасности.</w:t>
      </w:r>
    </w:p>
    <w:p w:rsidR="00846FC8" w:rsidRPr="00930874" w:rsidRDefault="00846FC8" w:rsidP="00930874">
      <w:pPr>
        <w:ind w:left="-510"/>
        <w:rPr>
          <w:rFonts w:ascii="Times New Roman" w:hAnsi="Times New Roman"/>
          <w:b/>
          <w:bCs/>
          <w:sz w:val="28"/>
          <w:szCs w:val="28"/>
        </w:rPr>
      </w:pPr>
      <w:r w:rsidRPr="00930874">
        <w:rPr>
          <w:rFonts w:ascii="Times New Roman" w:hAnsi="Times New Roman"/>
          <w:b/>
          <w:bCs/>
          <w:sz w:val="28"/>
          <w:szCs w:val="28"/>
        </w:rPr>
        <w:t>Задачи.</w:t>
      </w:r>
    </w:p>
    <w:p w:rsidR="00846FC8" w:rsidRPr="00930874" w:rsidRDefault="00846FC8" w:rsidP="00930874">
      <w:pPr>
        <w:ind w:left="-510"/>
        <w:rPr>
          <w:rFonts w:ascii="Times New Roman" w:hAnsi="Times New Roman"/>
          <w:sz w:val="28"/>
          <w:szCs w:val="28"/>
        </w:rPr>
      </w:pPr>
      <w:r w:rsidRPr="00930874">
        <w:rPr>
          <w:rFonts w:ascii="Times New Roman" w:hAnsi="Times New Roman"/>
          <w:b/>
          <w:bCs/>
          <w:sz w:val="28"/>
          <w:szCs w:val="28"/>
        </w:rPr>
        <w:t xml:space="preserve">Образовательные: </w:t>
      </w:r>
      <w:r w:rsidRPr="00930874">
        <w:rPr>
          <w:rFonts w:ascii="Times New Roman" w:hAnsi="Times New Roman"/>
          <w:sz w:val="28"/>
          <w:szCs w:val="28"/>
        </w:rPr>
        <w:br/>
        <w:t xml:space="preserve">- расширять представления детей о правилах пожарной безопасности; </w:t>
      </w:r>
      <w:r w:rsidRPr="00930874">
        <w:rPr>
          <w:rFonts w:ascii="Times New Roman" w:hAnsi="Times New Roman"/>
          <w:sz w:val="28"/>
          <w:szCs w:val="28"/>
        </w:rPr>
        <w:br/>
        <w:t>- учить детей поведению в экстремальных ситуациях;</w:t>
      </w:r>
      <w:r w:rsidRPr="00930874">
        <w:rPr>
          <w:rFonts w:ascii="Times New Roman" w:hAnsi="Times New Roman"/>
          <w:sz w:val="28"/>
          <w:szCs w:val="28"/>
        </w:rPr>
        <w:br/>
        <w:t>-дать представление о предметах, которыми детям самостоятельно пользоваться категорически запрещено – спички, зажигалки, газовые плиты, печки;</w:t>
      </w:r>
      <w:r w:rsidRPr="00930874">
        <w:rPr>
          <w:rFonts w:ascii="Times New Roman" w:hAnsi="Times New Roman"/>
          <w:sz w:val="28"/>
          <w:szCs w:val="28"/>
        </w:rPr>
        <w:br/>
        <w:t>- учить детей набирать номер телефона службы спасения и понятно называть свой адрес;</w:t>
      </w:r>
      <w:r w:rsidRPr="00930874">
        <w:rPr>
          <w:rFonts w:ascii="Times New Roman" w:hAnsi="Times New Roman"/>
          <w:sz w:val="28"/>
          <w:szCs w:val="28"/>
        </w:rPr>
        <w:br/>
        <w:t>- познакомить со средствами пожаротушения (пена, песок, вода);</w:t>
      </w:r>
      <w:r w:rsidRPr="00930874">
        <w:rPr>
          <w:rFonts w:ascii="Times New Roman" w:hAnsi="Times New Roman"/>
          <w:sz w:val="28"/>
          <w:szCs w:val="28"/>
        </w:rPr>
        <w:br/>
        <w:t>- познакомить детей с профессией пожарного;</w:t>
      </w:r>
      <w:r w:rsidRPr="00930874">
        <w:rPr>
          <w:rFonts w:ascii="Times New Roman" w:hAnsi="Times New Roman"/>
          <w:sz w:val="28"/>
          <w:szCs w:val="28"/>
        </w:rPr>
        <w:br/>
        <w:t>- обогащать словарь детей в соответствии с темой;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Развивающие:</w:t>
      </w:r>
      <w:r w:rsidRPr="00930874">
        <w:rPr>
          <w:rFonts w:ascii="Times New Roman" w:hAnsi="Times New Roman"/>
          <w:sz w:val="28"/>
          <w:szCs w:val="28"/>
        </w:rPr>
        <w:br/>
        <w:t>- развивать осознанное отношение к ситуациям опасным для жизни и здоровья людей;</w:t>
      </w:r>
      <w:r w:rsidRPr="00930874">
        <w:rPr>
          <w:rFonts w:ascii="Times New Roman" w:hAnsi="Times New Roman"/>
          <w:sz w:val="28"/>
          <w:szCs w:val="28"/>
        </w:rPr>
        <w:br/>
        <w:t>- способствовать установлению и пониманию детьми причинно следственных связей в ситуациях действия человека с огнем;</w:t>
      </w:r>
      <w:r w:rsidRPr="00930874">
        <w:rPr>
          <w:rFonts w:ascii="Times New Roman" w:hAnsi="Times New Roman"/>
          <w:sz w:val="28"/>
          <w:szCs w:val="28"/>
        </w:rPr>
        <w:br/>
        <w:t>- способствовать освоению способов и средств речевой коммуникации в случаи опасности (обращении к другим людям за помощью, объяснение ситуации, предупреждение людей и др.);</w:t>
      </w:r>
      <w:r w:rsidRPr="00930874">
        <w:rPr>
          <w:rFonts w:ascii="Times New Roman" w:hAnsi="Times New Roman"/>
          <w:sz w:val="28"/>
          <w:szCs w:val="28"/>
        </w:rPr>
        <w:br/>
        <w:t>-развивать внимательное отношение и осторожное обращение с горючими предметами;</w:t>
      </w:r>
      <w:r w:rsidRPr="00930874">
        <w:rPr>
          <w:rFonts w:ascii="Times New Roman" w:hAnsi="Times New Roman"/>
          <w:sz w:val="28"/>
          <w:szCs w:val="28"/>
        </w:rPr>
        <w:br/>
        <w:t xml:space="preserve">- развивать осознание необходимости неукоснительного выполнения правил пожарной безопасности в ситуациях действий возле огня, с огнем. 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Воспитательные:</w:t>
      </w:r>
      <w:r w:rsidRPr="00930874">
        <w:rPr>
          <w:rFonts w:ascii="Times New Roman" w:hAnsi="Times New Roman"/>
          <w:sz w:val="28"/>
          <w:szCs w:val="28"/>
        </w:rPr>
        <w:br/>
        <w:t>-воспитывать у детей интерес к профессии пожарных, почтительное уважение к их нелегкому труду, осознание опасной профессии;</w:t>
      </w:r>
      <w:r w:rsidRPr="00930874">
        <w:rPr>
          <w:rFonts w:ascii="Times New Roman" w:hAnsi="Times New Roman"/>
          <w:sz w:val="28"/>
          <w:szCs w:val="28"/>
        </w:rPr>
        <w:br/>
        <w:t>- воспитывать чувство самосохранения.</w:t>
      </w:r>
    </w:p>
    <w:p w:rsidR="00846FC8" w:rsidRPr="00930874" w:rsidRDefault="00846FC8" w:rsidP="00930874">
      <w:pPr>
        <w:ind w:left="-510"/>
        <w:rPr>
          <w:rFonts w:ascii="Times New Roman" w:hAnsi="Times New Roman"/>
          <w:b/>
          <w:bCs/>
          <w:sz w:val="28"/>
          <w:szCs w:val="28"/>
        </w:rPr>
      </w:pPr>
      <w:r w:rsidRPr="00930874">
        <w:rPr>
          <w:rFonts w:ascii="Times New Roman" w:hAnsi="Times New Roman"/>
          <w:b/>
          <w:bCs/>
          <w:sz w:val="28"/>
          <w:szCs w:val="28"/>
        </w:rPr>
        <w:t>Этапы реализации проекта.</w:t>
      </w:r>
    </w:p>
    <w:p w:rsidR="00846FC8" w:rsidRPr="00930874" w:rsidRDefault="00846FC8" w:rsidP="00930874">
      <w:pPr>
        <w:ind w:left="-510"/>
        <w:rPr>
          <w:rFonts w:ascii="Times New Roman" w:hAnsi="Times New Roman"/>
          <w:sz w:val="28"/>
          <w:szCs w:val="28"/>
        </w:rPr>
      </w:pPr>
      <w:r w:rsidRPr="00930874">
        <w:rPr>
          <w:rFonts w:ascii="Times New Roman" w:hAnsi="Times New Roman"/>
          <w:b/>
          <w:bCs/>
          <w:sz w:val="28"/>
          <w:szCs w:val="28"/>
        </w:rPr>
        <w:t>Организационный.</w:t>
      </w:r>
      <w:r w:rsidRPr="00930874">
        <w:rPr>
          <w:rFonts w:ascii="Times New Roman" w:hAnsi="Times New Roman"/>
          <w:sz w:val="28"/>
          <w:szCs w:val="28"/>
        </w:rPr>
        <w:br/>
        <w:t xml:space="preserve">Познакомить детей и родителей с темой проекта, обозначить значимость выбранной темы. Определение целей и задач. 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 xml:space="preserve">Деятельностный. </w:t>
      </w:r>
      <w:r w:rsidRPr="00930874">
        <w:rPr>
          <w:rFonts w:ascii="Times New Roman" w:hAnsi="Times New Roman"/>
          <w:sz w:val="28"/>
          <w:szCs w:val="28"/>
        </w:rPr>
        <w:br/>
        <w:t xml:space="preserve">Создание условий для самостоятельной деятельности. Подборка материала игр и пособий для работы с детьми. </w:t>
      </w:r>
      <w:r w:rsidRPr="00930874">
        <w:rPr>
          <w:rFonts w:ascii="Times New Roman" w:hAnsi="Times New Roman"/>
          <w:sz w:val="28"/>
          <w:szCs w:val="28"/>
        </w:rPr>
        <w:br/>
        <w:t>Беседы, игры и упражнения о правилах пожарной безопасности, чтение стихов и рассказов о пожаре, пожарных, пожароопасных предметах.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Заключительный.</w:t>
      </w:r>
      <w:r w:rsidRPr="00930874">
        <w:rPr>
          <w:rFonts w:ascii="Times New Roman" w:hAnsi="Times New Roman"/>
          <w:sz w:val="28"/>
          <w:szCs w:val="28"/>
        </w:rPr>
        <w:br/>
        <w:t>Развлечение «Минутки безопасности с Зайчиком Побегайчиком»; выставка и презентация поделок детей, выполненных совместно с родителями «Осторожно! Огонь!».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Предполагаемый результат</w:t>
      </w:r>
      <w:r w:rsidRPr="00930874">
        <w:rPr>
          <w:rFonts w:ascii="Times New Roman" w:hAnsi="Times New Roman"/>
          <w:sz w:val="28"/>
          <w:szCs w:val="28"/>
        </w:rPr>
        <w:br/>
        <w:t>Работа над проектом позволит обогатить жизненный опыт детей, расширить словарь и умение детей участвовать в обсуждении предложенной ситуации. Работа в проекте на всех этапах сформирует у детей осознание необходимости неукоснительного выполнения правил пожарной безопасности, как залога сохранения здоровья и жизни своей и окружающих. Участие в проекте родителей повысит значимость проводимой работы, покажет актуальность и необходимость взаимодействия взрослого и ребенка в решении задач безопасности</w:t>
      </w:r>
    </w:p>
    <w:p w:rsidR="00846FC8" w:rsidRPr="00930874" w:rsidRDefault="00846FC8" w:rsidP="00930874">
      <w:pPr>
        <w:ind w:left="-510"/>
        <w:rPr>
          <w:rFonts w:ascii="Times New Roman" w:hAnsi="Times New Roman"/>
          <w:b/>
          <w:bCs/>
          <w:sz w:val="28"/>
          <w:szCs w:val="28"/>
        </w:rPr>
      </w:pPr>
      <w:r w:rsidRPr="00930874">
        <w:rPr>
          <w:rFonts w:ascii="Times New Roman" w:hAnsi="Times New Roman"/>
          <w:b/>
          <w:bCs/>
          <w:sz w:val="28"/>
          <w:szCs w:val="28"/>
        </w:rPr>
        <w:t>Системная паутинка к проекту «Осторожно! Огонь!»</w:t>
      </w:r>
    </w:p>
    <w:p w:rsidR="00846FC8" w:rsidRPr="00930874" w:rsidRDefault="00846FC8" w:rsidP="00930874">
      <w:pPr>
        <w:ind w:left="-510"/>
        <w:rPr>
          <w:rFonts w:ascii="Times New Roman" w:hAnsi="Times New Roman"/>
          <w:sz w:val="28"/>
          <w:szCs w:val="28"/>
        </w:rPr>
      </w:pPr>
      <w:r w:rsidRPr="00930874">
        <w:rPr>
          <w:rFonts w:ascii="Times New Roman" w:hAnsi="Times New Roman"/>
          <w:b/>
          <w:bCs/>
          <w:sz w:val="28"/>
          <w:szCs w:val="28"/>
        </w:rPr>
        <w:t>Центр детской литературы.</w:t>
      </w:r>
      <w:r w:rsidRPr="00930874">
        <w:rPr>
          <w:rFonts w:ascii="Times New Roman" w:hAnsi="Times New Roman"/>
          <w:sz w:val="28"/>
          <w:szCs w:val="28"/>
        </w:rPr>
        <w:br/>
        <w:t>К. И. Чуковский «Путаница», Сказка «Как человек подружился с огнём», Чтение стихов, загадок и пословиц об огне</w:t>
      </w:r>
      <w:r w:rsidRPr="00930874">
        <w:rPr>
          <w:rFonts w:ascii="Times New Roman" w:hAnsi="Times New Roman"/>
          <w:sz w:val="28"/>
          <w:szCs w:val="28"/>
        </w:rPr>
        <w:br/>
        <w:t>С.Маршак «Пожар», «Кошкин дом».</w:t>
      </w:r>
      <w:r w:rsidRPr="00930874">
        <w:rPr>
          <w:rFonts w:ascii="Times New Roman" w:hAnsi="Times New Roman"/>
          <w:sz w:val="28"/>
          <w:szCs w:val="28"/>
        </w:rPr>
        <w:br/>
        <w:t>Б.Житков «Пожар», «Дым».</w:t>
      </w:r>
      <w:r w:rsidRPr="00930874">
        <w:rPr>
          <w:rFonts w:ascii="Times New Roman" w:hAnsi="Times New Roman"/>
          <w:sz w:val="28"/>
          <w:szCs w:val="28"/>
        </w:rPr>
        <w:br/>
        <w:t>Е. Инкона «Пожарная машина».</w:t>
      </w:r>
      <w:r w:rsidRPr="00930874">
        <w:rPr>
          <w:rFonts w:ascii="Times New Roman" w:hAnsi="Times New Roman"/>
          <w:sz w:val="28"/>
          <w:szCs w:val="28"/>
        </w:rPr>
        <w:br/>
        <w:t>Л.Н. Толстого «Пожарные собаки».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Центр речевой активности.</w:t>
      </w:r>
      <w:r w:rsidRPr="00930874">
        <w:rPr>
          <w:rFonts w:ascii="Times New Roman" w:hAnsi="Times New Roman"/>
          <w:sz w:val="28"/>
          <w:szCs w:val="28"/>
        </w:rPr>
        <w:br/>
        <w:t>«Мурка в гостях у детей», «Чудо дерево», «Пожарный – герой. Он с огнем вступает в бой». Рассматривание иллюстраций по теме.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Центр театра и музыки.</w:t>
      </w:r>
      <w:r w:rsidRPr="00930874">
        <w:rPr>
          <w:rFonts w:ascii="Times New Roman" w:hAnsi="Times New Roman"/>
          <w:sz w:val="28"/>
          <w:szCs w:val="28"/>
        </w:rPr>
        <w:br/>
        <w:t>Игра инсценировка «Кошкин дом».</w:t>
      </w:r>
      <w:r w:rsidRPr="00930874">
        <w:rPr>
          <w:rFonts w:ascii="Times New Roman" w:hAnsi="Times New Roman"/>
          <w:sz w:val="28"/>
          <w:szCs w:val="28"/>
        </w:rPr>
        <w:br/>
        <w:t xml:space="preserve">И. Кононова «Песенка про спички», «Песенка про огнетушитель», «Я стану пожарным». </w:t>
      </w:r>
      <w:r w:rsidRPr="00930874">
        <w:rPr>
          <w:rFonts w:ascii="Times New Roman" w:hAnsi="Times New Roman"/>
          <w:sz w:val="28"/>
          <w:szCs w:val="28"/>
        </w:rPr>
        <w:br/>
        <w:t>«Минутки безопасности с Зайчиком Побегайчиком».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Центр сюжетно-ролевых игр.</w:t>
      </w:r>
      <w:r w:rsidRPr="00930874">
        <w:rPr>
          <w:rFonts w:ascii="Times New Roman" w:hAnsi="Times New Roman"/>
          <w:sz w:val="28"/>
          <w:szCs w:val="28"/>
        </w:rPr>
        <w:br/>
        <w:t>«Вызов пожарных», «Едем на пожар»,</w:t>
      </w:r>
      <w:r w:rsidRPr="00930874">
        <w:rPr>
          <w:rFonts w:ascii="Times New Roman" w:hAnsi="Times New Roman"/>
          <w:sz w:val="28"/>
          <w:szCs w:val="28"/>
        </w:rPr>
        <w:br/>
        <w:t>«Пожарные», «Спасатели».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Центр занимательных игр.</w:t>
      </w:r>
      <w:r w:rsidRPr="00930874">
        <w:rPr>
          <w:rFonts w:ascii="Times New Roman" w:hAnsi="Times New Roman"/>
          <w:sz w:val="28"/>
          <w:szCs w:val="28"/>
        </w:rPr>
        <w:br/>
        <w:t>«Огнеопасные предметы». «Выбери нужное». «Назови причины пожара». «Опасные игрушки». «Газ». «Доскажи словечко». «Найди опасные предметы». «Электричество». «Карточная викторина». «Можно – нельзя».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Центр здоровья.</w:t>
      </w:r>
      <w:r w:rsidRPr="00930874">
        <w:rPr>
          <w:rFonts w:ascii="Times New Roman" w:hAnsi="Times New Roman"/>
          <w:sz w:val="28"/>
          <w:szCs w:val="28"/>
        </w:rPr>
        <w:br/>
        <w:t>«Пожарные на учениях». «Земля, вода, огонь, воздух». «Пролезь - не задень». «Кто быстрее». «Эвакуация».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Центр конструирования.</w:t>
      </w:r>
      <w:r w:rsidRPr="00930874">
        <w:rPr>
          <w:rFonts w:ascii="Times New Roman" w:hAnsi="Times New Roman"/>
          <w:sz w:val="28"/>
          <w:szCs w:val="28"/>
        </w:rPr>
        <w:br/>
        <w:t>«Тили - бом, тили – бом, загорелся кошкин дом».</w:t>
      </w:r>
      <w:r w:rsidRPr="00930874">
        <w:rPr>
          <w:rFonts w:ascii="Times New Roman" w:hAnsi="Times New Roman"/>
          <w:sz w:val="28"/>
          <w:szCs w:val="28"/>
        </w:rPr>
        <w:br/>
        <w:t>(Домик для кошки).</w:t>
      </w:r>
      <w:r w:rsidRPr="00930874">
        <w:rPr>
          <w:rFonts w:ascii="Times New Roman" w:hAnsi="Times New Roman"/>
          <w:sz w:val="28"/>
          <w:szCs w:val="28"/>
        </w:rPr>
        <w:br/>
      </w:r>
      <w:r w:rsidRPr="00930874">
        <w:rPr>
          <w:rFonts w:ascii="Times New Roman" w:hAnsi="Times New Roman"/>
          <w:b/>
          <w:bCs/>
          <w:sz w:val="28"/>
          <w:szCs w:val="28"/>
        </w:rPr>
        <w:t>Центр открытая площадка.</w:t>
      </w:r>
      <w:r w:rsidRPr="00930874">
        <w:rPr>
          <w:rFonts w:ascii="Times New Roman" w:hAnsi="Times New Roman"/>
          <w:sz w:val="28"/>
          <w:szCs w:val="28"/>
        </w:rPr>
        <w:br/>
        <w:t>Экскурсия по детскому саду.</w:t>
      </w:r>
    </w:p>
    <w:p w:rsidR="00846FC8" w:rsidRPr="007E6918" w:rsidRDefault="00846FC8" w:rsidP="00930874">
      <w:pPr>
        <w:rPr>
          <w:rFonts w:ascii="Times New Roman" w:hAnsi="Times New Roman"/>
          <w:sz w:val="28"/>
          <w:szCs w:val="28"/>
        </w:rPr>
      </w:pPr>
      <w:r w:rsidRPr="00B87571">
        <w:rPr>
          <w:rFonts w:ascii="Times New Roman" w:hAnsi="Times New Roman"/>
          <w:b/>
          <w:color w:val="7030A0"/>
          <w:sz w:val="28"/>
          <w:szCs w:val="28"/>
          <w:u w:val="single"/>
        </w:rPr>
        <w:t>Познавательное развитие</w:t>
      </w:r>
      <w:r w:rsidRPr="007E6918">
        <w:rPr>
          <w:rFonts w:ascii="Times New Roman" w:hAnsi="Times New Roman"/>
          <w:b/>
          <w:color w:val="7030A0"/>
          <w:sz w:val="28"/>
          <w:szCs w:val="28"/>
          <w:u w:val="single"/>
        </w:rPr>
        <w:t>«Огонь – наш друг и</w:t>
      </w:r>
      <w:r>
        <w:rPr>
          <w:rFonts w:ascii="Times New Roman" w:hAnsi="Times New Roman"/>
          <w:b/>
          <w:color w:val="7030A0"/>
          <w:sz w:val="28"/>
          <w:szCs w:val="28"/>
          <w:u w:val="single"/>
        </w:rPr>
        <w:t>ли</w:t>
      </w:r>
      <w:r w:rsidRPr="007E6918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враг».</w:t>
      </w:r>
    </w:p>
    <w:p w:rsidR="00846FC8" w:rsidRDefault="00846FC8" w:rsidP="009670B5">
      <w:pPr>
        <w:rPr>
          <w:rFonts w:ascii="Times New Roman" w:hAnsi="Times New Roman"/>
          <w:sz w:val="28"/>
          <w:szCs w:val="28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27" type="#_x0000_t75" style="width:210.75pt;height:117.75pt;visibility:visible">
            <v:imagedata r:id="rId11" o:title=""/>
          </v:shape>
        </w:pict>
      </w:r>
    </w:p>
    <w:p w:rsidR="00846FC8" w:rsidRDefault="00846FC8" w:rsidP="009670B5">
      <w:pPr>
        <w:rPr>
          <w:rFonts w:ascii="Times New Roman" w:hAnsi="Times New Roman"/>
          <w:sz w:val="28"/>
          <w:szCs w:val="28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28" type="#_x0000_t75" style="width:207pt;height:114.75pt;visibility:visible">
            <v:imagedata r:id="rId12" o:title=""/>
          </v:shape>
        </w:pict>
      </w:r>
    </w:p>
    <w:p w:rsidR="00846FC8" w:rsidRDefault="00846FC8" w:rsidP="00130A90">
      <w:pPr>
        <w:rPr>
          <w:rFonts w:ascii="Times New Roman" w:hAnsi="Times New Roman"/>
          <w:sz w:val="28"/>
          <w:szCs w:val="28"/>
        </w:rPr>
      </w:pPr>
    </w:p>
    <w:p w:rsidR="00846FC8" w:rsidRPr="00B87571" w:rsidRDefault="00846FC8" w:rsidP="000822B0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B87571">
        <w:rPr>
          <w:rFonts w:ascii="Times New Roman" w:hAnsi="Times New Roman"/>
          <w:b/>
          <w:color w:val="0070C0"/>
          <w:sz w:val="28"/>
          <w:szCs w:val="28"/>
          <w:u w:val="single"/>
        </w:rPr>
        <w:t>4.1.2 Методические разработки</w:t>
      </w:r>
    </w:p>
    <w:p w:rsidR="00846FC8" w:rsidRDefault="00846FC8" w:rsidP="00A876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Арискина Ирина Владимировна 2018 г.совместно с Севастьяновой О.А.заместителем</w:t>
      </w:r>
      <w:r w:rsidRPr="00A876F9">
        <w:rPr>
          <w:rFonts w:ascii="Times New Roman" w:hAnsi="Times New Roman"/>
          <w:sz w:val="28"/>
          <w:szCs w:val="28"/>
        </w:rPr>
        <w:t xml:space="preserve"> заведующего по ВМР МДОУ детский сад «Березка»</w:t>
      </w:r>
      <w:r>
        <w:rPr>
          <w:rFonts w:ascii="Times New Roman" w:hAnsi="Times New Roman"/>
          <w:sz w:val="28"/>
          <w:szCs w:val="28"/>
        </w:rPr>
        <w:t>разработала и реализует в своей работедополнительную общеобразовательную общеразвивающую программу</w:t>
      </w:r>
      <w:r w:rsidRPr="00A876F9">
        <w:rPr>
          <w:rFonts w:ascii="Times New Roman" w:hAnsi="Times New Roman"/>
          <w:sz w:val="28"/>
          <w:szCs w:val="28"/>
        </w:rPr>
        <w:t xml:space="preserve"> по художес</w:t>
      </w:r>
      <w:r>
        <w:rPr>
          <w:rFonts w:ascii="Times New Roman" w:hAnsi="Times New Roman"/>
          <w:sz w:val="28"/>
          <w:szCs w:val="28"/>
        </w:rPr>
        <w:t xml:space="preserve">твенно-эстетическому воспитанию  «В гостях у сказки» </w:t>
      </w:r>
      <w:r w:rsidRPr="00A876F9">
        <w:rPr>
          <w:rFonts w:ascii="Times New Roman" w:hAnsi="Times New Roman"/>
          <w:sz w:val="28"/>
          <w:szCs w:val="28"/>
        </w:rPr>
        <w:t>дл</w:t>
      </w:r>
      <w:r>
        <w:rPr>
          <w:rFonts w:ascii="Times New Roman" w:hAnsi="Times New Roman"/>
          <w:sz w:val="28"/>
          <w:szCs w:val="28"/>
        </w:rPr>
        <w:t xml:space="preserve">я детей с речевыми нарушениями </w:t>
      </w:r>
      <w:r w:rsidRPr="00A876F9">
        <w:rPr>
          <w:rFonts w:ascii="Times New Roman" w:hAnsi="Times New Roman"/>
          <w:sz w:val="28"/>
          <w:szCs w:val="28"/>
        </w:rPr>
        <w:t>старшего дошкольного возраста</w:t>
      </w:r>
      <w:r>
        <w:rPr>
          <w:rFonts w:ascii="Times New Roman" w:hAnsi="Times New Roman"/>
          <w:sz w:val="28"/>
          <w:szCs w:val="28"/>
        </w:rPr>
        <w:t>, которая р</w:t>
      </w:r>
      <w:r w:rsidRPr="00A876F9">
        <w:rPr>
          <w:rFonts w:ascii="Times New Roman" w:hAnsi="Times New Roman"/>
          <w:sz w:val="28"/>
          <w:szCs w:val="28"/>
        </w:rPr>
        <w:t xml:space="preserve">азработана </w:t>
      </w:r>
      <w:r>
        <w:rPr>
          <w:rFonts w:ascii="Times New Roman" w:hAnsi="Times New Roman"/>
          <w:sz w:val="28"/>
          <w:szCs w:val="28"/>
        </w:rPr>
        <w:t xml:space="preserve">на основе парциальной программы </w:t>
      </w:r>
      <w:r w:rsidRPr="00A876F9">
        <w:rPr>
          <w:rFonts w:ascii="Times New Roman" w:hAnsi="Times New Roman"/>
          <w:sz w:val="28"/>
          <w:szCs w:val="28"/>
        </w:rPr>
        <w:t>А.И.Бурениной «Театр всевозможного»</w:t>
      </w:r>
    </w:p>
    <w:p w:rsidR="00846FC8" w:rsidRPr="001A23AA" w:rsidRDefault="00846FC8" w:rsidP="0001210C">
      <w:pPr>
        <w:rPr>
          <w:rFonts w:ascii="Times New Roman" w:hAnsi="Times New Roman"/>
          <w:sz w:val="32"/>
          <w:szCs w:val="32"/>
        </w:rPr>
      </w:pPr>
    </w:p>
    <w:p w:rsidR="00846FC8" w:rsidRPr="00A876F9" w:rsidRDefault="00846FC8" w:rsidP="00A876F9">
      <w:pPr>
        <w:spacing w:after="0" w:line="240" w:lineRule="auto"/>
        <w:ind w:left="3540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>«Театр- это волшебный край, в котором ребёнок</w:t>
      </w:r>
    </w:p>
    <w:p w:rsidR="00846FC8" w:rsidRPr="00A876F9" w:rsidRDefault="00846FC8" w:rsidP="00A876F9">
      <w:pPr>
        <w:spacing w:after="0" w:line="240" w:lineRule="auto"/>
        <w:ind w:left="3540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>радуется играя, а в игре познаёт мир»</w:t>
      </w:r>
    </w:p>
    <w:p w:rsidR="00846FC8" w:rsidRPr="00A876F9" w:rsidRDefault="00846FC8" w:rsidP="00A876F9">
      <w:pPr>
        <w:spacing w:after="0" w:line="240" w:lineRule="auto"/>
        <w:ind w:left="3540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С.И. Мерзлякова </w:t>
      </w:r>
    </w:p>
    <w:p w:rsidR="00846FC8" w:rsidRPr="00A876F9" w:rsidRDefault="00846FC8" w:rsidP="00A876F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46FC8" w:rsidRPr="00A876F9" w:rsidRDefault="00846FC8" w:rsidP="00A876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>Театрализованная игра - одно из эффективных средств социализации дошкольника в процессе осмысления им нравственного подтекста литературного произведения, участия в игре, создающей благоприятные условия для развития чувства партнерства, освоение способов позитивного взаимодействия. В ходе совершенствования диалогов и монологов, освоение выразительности речи наиболее эффективно происходит речевое развитие ребёнка. В театрализованной игре дети знакомятся с чувствами, настроениями героев, осваивают способы эмоционального выражения, само реализуются, самовыражаются.</w:t>
      </w:r>
    </w:p>
    <w:p w:rsidR="00846FC8" w:rsidRPr="00A876F9" w:rsidRDefault="00846FC8" w:rsidP="00A87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>По данным психолога Н.В. Самоукиной в период психологической адаптации ребенка к школе, у 67-69% первоклассников возникают страхи, срывы, заторможенность, а у других наоборот, развязность и суетливость. У детей часто отсутствуют навыки произвольного поведения, недостаточно развиты память, внимание. Самый короткий путь эмоционального раскрепощения ребенка, снятия зажатости, обучения чувствованию и художественному воображению – это путь через игру, фантазирование. И все это могут дать занятия театральной деятельностью по программе А.И.Бурениной «Театр всевозможного», Т.С.Григорьевой «Маленький актер», Т.И.Петровой, Е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A876F9">
        <w:rPr>
          <w:rFonts w:ascii="Times New Roman" w:hAnsi="Times New Roman"/>
          <w:sz w:val="28"/>
          <w:szCs w:val="28"/>
          <w:lang w:eastAsia="ru-RU"/>
        </w:rPr>
        <w:t>А.Сергеевой, Е.С.Петровой «Подготовка и проведение театральных занятий в детском саду».</w:t>
      </w:r>
    </w:p>
    <w:p w:rsidR="00846FC8" w:rsidRPr="00A876F9" w:rsidRDefault="00846FC8" w:rsidP="00A876F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 xml:space="preserve">На основе этих  программ была разработана программа по обучению детей театральному искусству «В гостях у сказки». Именно театральная деятельность позволяет решать многие педагогические задачи, касающиеся формирования и развития речи ребенка, развитие внимания, памяти, наблюдательности, фантазии, умения владеть своим телом, согласовывать свои действия с партнером, приобщения детей к выступлению перед аудиторией разного возраста и интеллектуального и художественно-эстетического воспитания. </w:t>
      </w:r>
      <w:r w:rsidRPr="00A876F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Упражнения на </w:t>
      </w:r>
      <w:r w:rsidRPr="00A876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развитие речи, </w:t>
      </w:r>
      <w:r w:rsidRPr="00A876F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дыхания и голоса развивают речевой </w:t>
      </w:r>
      <w:r w:rsidRPr="00A876F9">
        <w:rPr>
          <w:rFonts w:ascii="Times New Roman" w:hAnsi="Times New Roman"/>
          <w:color w:val="000000"/>
          <w:sz w:val="28"/>
          <w:szCs w:val="28"/>
          <w:lang w:eastAsia="ru-RU"/>
        </w:rPr>
        <w:t>аппарат ребенка.</w:t>
      </w:r>
      <w:r w:rsidRPr="00A876F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Театрализованные игры и спектакли позволяют воспитанникам </w:t>
      </w:r>
      <w:r w:rsidRPr="00A876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 </w:t>
      </w:r>
      <w:r w:rsidRPr="00A876F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интересом и легкостью погружаться в мир </w:t>
      </w:r>
      <w:r w:rsidRPr="00A876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фантазии, учат замечать </w:t>
      </w:r>
      <w:r w:rsidRPr="00A876F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и оценивать свои и чужие </w:t>
      </w:r>
      <w:r w:rsidRPr="00A876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промахи. </w:t>
      </w:r>
      <w:r w:rsidRPr="00A876F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Дети становятся более раскрепощенными, общительными; они учатся четко </w:t>
      </w:r>
      <w:r w:rsidRPr="00A876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формулировать </w:t>
      </w:r>
      <w:r w:rsidRPr="00A876F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свои </w:t>
      </w:r>
      <w:r w:rsidRPr="00A876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мысли и излагать их </w:t>
      </w:r>
      <w:r w:rsidRPr="00A876F9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публично, тоньше чувствовать и познавать окружающий мир.</w:t>
      </w:r>
    </w:p>
    <w:p w:rsidR="00846FC8" w:rsidRPr="00A876F9" w:rsidRDefault="00846FC8" w:rsidP="00A87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>Программа также является неисчерпаемым источником развития чувств, переживаний и эмоциональных открытий, способов приобщения к духовному богатству. В процессе освоения театрализованной деятельности обогащается словарный запас, формируется звуковая культура речи, навыки связной речи расширяется её интонационный диапазон.</w:t>
      </w:r>
    </w:p>
    <w:p w:rsidR="00846FC8" w:rsidRPr="00A876F9" w:rsidRDefault="00846FC8" w:rsidP="00A876F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 xml:space="preserve">Неоценима и воспитательная роль театрализованной деятельности. Она учит доброте, чуткости, честности, смелости, формируют понятия добра и зла. Робкому ребёнку игра поможет стать более смелым и решительным, застенчивому — преодолеть неуверенность в себе. </w:t>
      </w:r>
    </w:p>
    <w:p w:rsidR="00846FC8" w:rsidRPr="00A876F9" w:rsidRDefault="00846FC8" w:rsidP="00A876F9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 xml:space="preserve">Кружковая работа позволяет занять детей в свободное от занятий время, раскрепостить детей. </w:t>
      </w:r>
    </w:p>
    <w:p w:rsidR="00846FC8" w:rsidRPr="00A876F9" w:rsidRDefault="00846FC8" w:rsidP="00A876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46FC8" w:rsidRPr="00A876F9" w:rsidRDefault="00846FC8" w:rsidP="00A876F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b/>
          <w:sz w:val="28"/>
          <w:szCs w:val="28"/>
          <w:lang w:eastAsia="ru-RU"/>
        </w:rPr>
        <w:t>Цель программы -</w:t>
      </w:r>
      <w:r w:rsidRPr="00A876F9">
        <w:rPr>
          <w:rFonts w:ascii="Times New Roman" w:hAnsi="Times New Roman"/>
          <w:sz w:val="28"/>
          <w:szCs w:val="28"/>
          <w:lang w:eastAsia="ru-RU"/>
        </w:rPr>
        <w:t xml:space="preserve"> Развитие творческих способностей детей через театрализованную деятельность.</w:t>
      </w:r>
    </w:p>
    <w:p w:rsidR="00846FC8" w:rsidRPr="00A876F9" w:rsidRDefault="00846FC8" w:rsidP="00A87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46FC8" w:rsidRPr="00A876F9" w:rsidRDefault="00846FC8" w:rsidP="00A87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846FC8" w:rsidRPr="00A876F9" w:rsidRDefault="00846FC8" w:rsidP="00A876F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>Развивать у детей интерес к театральной деятельности, познакомить  с различными видами театров.</w:t>
      </w:r>
    </w:p>
    <w:p w:rsidR="00846FC8" w:rsidRPr="00A876F9" w:rsidRDefault="00846FC8" w:rsidP="00A876F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color w:val="000000"/>
          <w:sz w:val="28"/>
          <w:szCs w:val="28"/>
          <w:lang w:eastAsia="ru-RU"/>
        </w:rPr>
        <w:t>Совершенствовать артистические и исполнительские умения детей.</w:t>
      </w:r>
    </w:p>
    <w:p w:rsidR="00846FC8" w:rsidRPr="00A876F9" w:rsidRDefault="00846FC8" w:rsidP="00A876F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6F9">
        <w:rPr>
          <w:rFonts w:ascii="Times New Roman" w:hAnsi="Times New Roman"/>
          <w:sz w:val="28"/>
          <w:szCs w:val="28"/>
          <w:lang w:eastAsia="ru-RU"/>
        </w:rPr>
        <w:t>Развивать речевое дыхание, формировать правильную артикуляцию, интонационную выразительность  речи.</w:t>
      </w:r>
    </w:p>
    <w:p w:rsidR="00846FC8" w:rsidRPr="00A876F9" w:rsidRDefault="00846FC8" w:rsidP="00A876F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6FC8" w:rsidRPr="00A876F9" w:rsidRDefault="00846FC8" w:rsidP="00A876F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A876F9">
        <w:rPr>
          <w:rFonts w:ascii="Times New Roman" w:hAnsi="Times New Roman"/>
          <w:b/>
          <w:sz w:val="28"/>
          <w:szCs w:val="28"/>
          <w:lang w:eastAsia="ru-RU"/>
        </w:rPr>
        <w:t>Ожидаемые результаты:</w:t>
      </w:r>
    </w:p>
    <w:p w:rsidR="00846FC8" w:rsidRPr="00A876F9" w:rsidRDefault="00846FC8" w:rsidP="00A876F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46FC8" w:rsidRPr="00A876F9" w:rsidRDefault="00846FC8" w:rsidP="00A876F9">
      <w:pPr>
        <w:framePr w:w="9437" w:h="1340" w:hRule="exact" w:hSpace="180" w:wrap="around" w:vAnchor="text" w:hAnchor="page" w:x="1327" w:y="2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highlight w:val="yellow"/>
          <w:lang w:eastAsia="ru-RU"/>
        </w:rPr>
      </w:pPr>
      <w:r w:rsidRPr="00A876F9">
        <w:rPr>
          <w:rFonts w:ascii="Times New Roman" w:hAnsi="Times New Roman"/>
          <w:bCs/>
          <w:sz w:val="28"/>
          <w:szCs w:val="28"/>
          <w:lang w:eastAsia="ru-RU"/>
        </w:rPr>
        <w:t xml:space="preserve">      Повышение уровня:</w:t>
      </w:r>
    </w:p>
    <w:p w:rsidR="00846FC8" w:rsidRPr="00A876F9" w:rsidRDefault="00846FC8" w:rsidP="00A876F9">
      <w:pPr>
        <w:framePr w:w="9437" w:h="1340" w:hRule="exact" w:hSpace="180" w:wrap="around" w:vAnchor="text" w:hAnchor="page" w:x="1327" w:y="2"/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A876F9">
        <w:rPr>
          <w:rFonts w:ascii="Times New Roman" w:hAnsi="Times New Roman"/>
          <w:bCs/>
          <w:sz w:val="28"/>
          <w:szCs w:val="28"/>
          <w:lang w:eastAsia="ru-RU"/>
        </w:rPr>
        <w:t>творческих способностей детей на 25%;</w:t>
      </w:r>
    </w:p>
    <w:p w:rsidR="00846FC8" w:rsidRPr="00A876F9" w:rsidRDefault="00846FC8" w:rsidP="00A876F9">
      <w:pPr>
        <w:framePr w:w="9437" w:h="1340" w:hRule="exact" w:hSpace="180" w:wrap="around" w:vAnchor="text" w:hAnchor="page" w:x="1327" w:y="2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A876F9">
        <w:rPr>
          <w:rFonts w:ascii="Times New Roman" w:hAnsi="Times New Roman"/>
          <w:bCs/>
          <w:sz w:val="28"/>
          <w:szCs w:val="28"/>
          <w:lang w:eastAsia="ru-RU"/>
        </w:rPr>
        <w:t>коммуникативных навыков на 20%;</w:t>
      </w:r>
    </w:p>
    <w:p w:rsidR="00846FC8" w:rsidRPr="00A876F9" w:rsidRDefault="00846FC8" w:rsidP="00A876F9">
      <w:pPr>
        <w:framePr w:w="9437" w:h="1340" w:hRule="exact" w:hSpace="180" w:wrap="around" w:vAnchor="text" w:hAnchor="page" w:x="1327" w:y="2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A876F9">
        <w:rPr>
          <w:rFonts w:ascii="Times New Roman" w:hAnsi="Times New Roman"/>
          <w:bCs/>
          <w:sz w:val="28"/>
          <w:szCs w:val="28"/>
          <w:lang w:eastAsia="ru-RU"/>
        </w:rPr>
        <w:t>удовлетворенности родителей на 15%.</w:t>
      </w:r>
    </w:p>
    <w:p w:rsidR="00846FC8" w:rsidRPr="008C09F3" w:rsidRDefault="00846FC8" w:rsidP="002A78F6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6FC8" w:rsidRPr="007D2B06" w:rsidRDefault="00846FC8" w:rsidP="007D2B06">
      <w:pPr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7D2B06">
        <w:rPr>
          <w:rFonts w:ascii="Times New Roman" w:hAnsi="Times New Roman"/>
          <w:b/>
          <w:color w:val="0070C0"/>
          <w:sz w:val="28"/>
          <w:szCs w:val="28"/>
          <w:u w:val="single"/>
        </w:rPr>
        <w:t>Фотоматериалы, отражающие профессиональную деятельность педагогического работника</w:t>
      </w:r>
    </w:p>
    <w:p w:rsidR="00846FC8" w:rsidRDefault="00846FC8" w:rsidP="00DD17E9">
      <w:pPr>
        <w:jc w:val="center"/>
        <w:rPr>
          <w:rFonts w:ascii="Times New Roman" w:hAnsi="Times New Roman"/>
          <w:sz w:val="28"/>
          <w:szCs w:val="28"/>
        </w:rPr>
      </w:pPr>
    </w:p>
    <w:p w:rsidR="00846FC8" w:rsidRDefault="00846FC8" w:rsidP="00194D39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  <w:lang w:val="en-US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7" o:spid="_x0000_i1029" type="#_x0000_t75" style="width:237pt;height:15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">
            <v:imagedata r:id="rId13" o:title=""/>
            <o:lock v:ext="edit" aspectratio="f"/>
          </v:shape>
        </w:pict>
      </w:r>
    </w:p>
    <w:p w:rsidR="00846FC8" w:rsidRPr="00C102B8" w:rsidRDefault="00846FC8" w:rsidP="00194D39">
      <w:pPr>
        <w:jc w:val="center"/>
        <w:rPr>
          <w:rFonts w:ascii="Times New Roman" w:hAnsi="Times New Roman"/>
          <w:sz w:val="28"/>
          <w:szCs w:val="28"/>
        </w:rPr>
      </w:pPr>
      <w:r w:rsidRPr="00344768">
        <w:rPr>
          <w:rFonts w:ascii="Times New Roman" w:hAnsi="Times New Roman"/>
          <w:b/>
          <w:color w:val="7030A0"/>
          <w:sz w:val="28"/>
          <w:szCs w:val="28"/>
          <w:u w:val="single"/>
        </w:rPr>
        <w:t>Участие в форуме «КрасФам»</w:t>
      </w:r>
    </w:p>
    <w:p w:rsidR="00846FC8" w:rsidRDefault="00846FC8" w:rsidP="00C102B8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344768">
        <w:rPr>
          <w:rFonts w:ascii="Times New Roman" w:hAnsi="Times New Roman"/>
          <w:b/>
          <w:color w:val="7030A0"/>
          <w:sz w:val="28"/>
          <w:szCs w:val="28"/>
          <w:u w:val="single"/>
        </w:rPr>
        <w:t>Образовательный модуль по направлению «</w:t>
      </w:r>
      <w:r>
        <w:rPr>
          <w:rFonts w:ascii="Times New Roman" w:hAnsi="Times New Roman"/>
          <w:b/>
          <w:color w:val="7030A0"/>
          <w:sz w:val="28"/>
          <w:szCs w:val="28"/>
          <w:u w:val="single"/>
        </w:rPr>
        <w:t>Успешный</w:t>
      </w:r>
      <w:r w:rsidRPr="00344768">
        <w:rPr>
          <w:rFonts w:ascii="Times New Roman" w:hAnsi="Times New Roman"/>
          <w:b/>
          <w:color w:val="7030A0"/>
          <w:sz w:val="28"/>
          <w:szCs w:val="28"/>
          <w:u w:val="single"/>
        </w:rPr>
        <w:t>»</w:t>
      </w:r>
    </w:p>
    <w:p w:rsidR="00846FC8" w:rsidRPr="00C102B8" w:rsidRDefault="00846FC8" w:rsidP="00C102B8">
      <w:pPr>
        <w:jc w:val="center"/>
        <w:rPr>
          <w:rFonts w:ascii="Times New Roman" w:hAnsi="Times New Roman"/>
          <w:sz w:val="28"/>
          <w:szCs w:val="28"/>
        </w:rPr>
      </w:pPr>
    </w:p>
    <w:p w:rsidR="00846FC8" w:rsidRDefault="00846FC8" w:rsidP="009A33BA">
      <w:pPr>
        <w:jc w:val="center"/>
        <w:rPr>
          <w:rFonts w:ascii="Times New Roman" w:hAnsi="Times New Roman"/>
          <w:sz w:val="28"/>
          <w:szCs w:val="28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0" type="#_x0000_t75" style="width:141pt;height:149.25pt;visibility:visible">
            <v:imagedata r:id="rId14" o:title=""/>
          </v:shape>
        </w:pict>
      </w:r>
    </w:p>
    <w:p w:rsidR="00846FC8" w:rsidRDefault="00846FC8" w:rsidP="0001210C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</w:p>
    <w:p w:rsidR="00846FC8" w:rsidRDefault="00846FC8" w:rsidP="00CD3092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344768">
        <w:rPr>
          <w:rFonts w:ascii="Times New Roman" w:hAnsi="Times New Roman"/>
          <w:b/>
          <w:color w:val="7030A0"/>
          <w:sz w:val="28"/>
          <w:szCs w:val="28"/>
          <w:u w:val="single"/>
        </w:rPr>
        <w:t>Участие в новогоднем празднике</w:t>
      </w:r>
    </w:p>
    <w:p w:rsidR="00846FC8" w:rsidRDefault="00846FC8" w:rsidP="009B42C6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7030A0"/>
          <w:sz w:val="28"/>
          <w:szCs w:val="28"/>
          <w:u w:val="single"/>
          <w:lang w:eastAsia="ru-RU"/>
        </w:rPr>
        <w:pict>
          <v:shape id="Рисунок 18" o:spid="_x0000_i1031" type="#_x0000_t75" style="width:137.25pt;height:162.75pt;visibility:visible">
            <v:imagedata r:id="rId15" o:title=""/>
          </v:shape>
        </w:pict>
      </w:r>
    </w:p>
    <w:p w:rsidR="00846FC8" w:rsidRDefault="00846FC8" w:rsidP="009B42C6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/>
          <w:b/>
          <w:color w:val="7030A0"/>
          <w:sz w:val="28"/>
          <w:szCs w:val="28"/>
          <w:u w:val="single"/>
        </w:rPr>
        <w:t>Развлечение для детей «В гостях у Снеговика»</w:t>
      </w:r>
    </w:p>
    <w:p w:rsidR="00846FC8" w:rsidRPr="00163D12" w:rsidRDefault="00846FC8" w:rsidP="009B42C6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7030A0"/>
          <w:sz w:val="28"/>
          <w:szCs w:val="28"/>
          <w:u w:val="single"/>
          <w:lang w:eastAsia="ru-RU"/>
        </w:rPr>
        <w:pict>
          <v:shape id="Рисунок 2" o:spid="_x0000_i1032" type="#_x0000_t75" style="width:162.75pt;height:164.25pt;visibility:visible">
            <v:imagedata r:id="rId16" o:title=""/>
          </v:shape>
        </w:pict>
      </w:r>
    </w:p>
    <w:p w:rsidR="00846FC8" w:rsidRDefault="00846FC8" w:rsidP="002267AD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/>
          <w:b/>
          <w:color w:val="7030A0"/>
          <w:sz w:val="28"/>
          <w:szCs w:val="28"/>
          <w:u w:val="single"/>
        </w:rPr>
        <w:t>Театрализованная деятельность «Масленица»</w:t>
      </w:r>
    </w:p>
    <w:p w:rsidR="00846FC8" w:rsidRPr="00634DE9" w:rsidRDefault="00846FC8" w:rsidP="00634DE9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7030A0"/>
          <w:sz w:val="28"/>
          <w:szCs w:val="28"/>
          <w:u w:val="single"/>
          <w:lang w:eastAsia="ru-RU"/>
        </w:rPr>
        <w:pict>
          <v:shape id="Рисунок 3" o:spid="_x0000_i1033" type="#_x0000_t75" style="width:144.75pt;height:147pt;visibility:visible">
            <v:imagedata r:id="rId17" o:title=""/>
          </v:shape>
        </w:pict>
      </w:r>
    </w:p>
    <w:p w:rsidR="00846FC8" w:rsidRDefault="00846FC8" w:rsidP="0001210C">
      <w:pPr>
        <w:pStyle w:val="NoSpacing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634DE9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89346A">
        <w:rPr>
          <w:rFonts w:ascii="Times New Roman" w:hAnsi="Times New Roman"/>
          <w:b/>
          <w:color w:val="0070C0"/>
          <w:sz w:val="28"/>
          <w:szCs w:val="28"/>
          <w:u w:val="single"/>
        </w:rPr>
        <w:t>Закрепление математических представлений детей</w:t>
      </w:r>
    </w:p>
    <w:p w:rsidR="00846FC8" w:rsidRDefault="00846FC8" w:rsidP="00634DE9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Pr="0089346A" w:rsidRDefault="00846FC8" w:rsidP="00634DE9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19" o:spid="_x0000_i1034" type="#_x0000_t75" style="width:154.5pt;height:156pt;visibility:visible">
            <v:imagedata r:id="rId18" o:title=""/>
          </v:shape>
        </w:pict>
      </w:r>
    </w:p>
    <w:p w:rsidR="00846FC8" w:rsidRDefault="00846FC8" w:rsidP="00634DE9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Pr="0089346A" w:rsidRDefault="00846FC8" w:rsidP="00634DE9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21" o:spid="_x0000_i1035" type="#_x0000_t75" style="width:164.25pt;height:128.25pt;visibility:visible">
            <v:imagedata r:id="rId19" o:title=""/>
          </v:shape>
        </w:pict>
      </w:r>
    </w:p>
    <w:p w:rsidR="00846FC8" w:rsidRDefault="00846FC8" w:rsidP="007D2B06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B32463">
        <w:rPr>
          <w:rFonts w:ascii="Times New Roman" w:hAnsi="Times New Roman"/>
          <w:b/>
          <w:color w:val="0070C0"/>
          <w:sz w:val="28"/>
          <w:szCs w:val="28"/>
          <w:u w:val="single"/>
        </w:rPr>
        <w:t>«Готовимся к школе»</w:t>
      </w:r>
    </w:p>
    <w:p w:rsidR="00846FC8" w:rsidRPr="00B32463" w:rsidRDefault="00846FC8" w:rsidP="00634DE9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634DE9">
      <w:pPr>
        <w:pStyle w:val="NoSpacing"/>
        <w:jc w:val="center"/>
        <w:rPr>
          <w:rFonts w:ascii="Times New Roman" w:hAnsi="Times New Roman"/>
          <w:color w:val="FF0000"/>
          <w:sz w:val="28"/>
          <w:szCs w:val="28"/>
        </w:rPr>
      </w:pPr>
      <w:r w:rsidRPr="00C434B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2" o:spid="_x0000_i1036" type="#_x0000_t75" style="width:169.5pt;height:128.25pt;visibility:visible">
            <v:imagedata r:id="rId20" o:title=""/>
          </v:shape>
        </w:pict>
      </w:r>
    </w:p>
    <w:p w:rsidR="00846FC8" w:rsidRDefault="00846FC8" w:rsidP="00634DE9">
      <w:pPr>
        <w:pStyle w:val="NoSpacing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46FC8" w:rsidRDefault="00846FC8" w:rsidP="007D2B06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B32463">
        <w:rPr>
          <w:rFonts w:ascii="Times New Roman" w:hAnsi="Times New Roman"/>
          <w:b/>
          <w:color w:val="0070C0"/>
          <w:sz w:val="28"/>
          <w:szCs w:val="28"/>
          <w:u w:val="single"/>
        </w:rPr>
        <w:t>«День обнимашек»</w:t>
      </w:r>
    </w:p>
    <w:p w:rsidR="00846FC8" w:rsidRPr="00B32463" w:rsidRDefault="00846FC8" w:rsidP="00634DE9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634DE9">
      <w:pPr>
        <w:pStyle w:val="NoSpacing"/>
        <w:jc w:val="center"/>
        <w:rPr>
          <w:rFonts w:ascii="Times New Roman" w:hAnsi="Times New Roman"/>
          <w:color w:val="FF0000"/>
          <w:sz w:val="28"/>
          <w:szCs w:val="28"/>
        </w:rPr>
      </w:pPr>
      <w:r w:rsidRPr="00C434B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3" o:spid="_x0000_i1037" type="#_x0000_t75" style="width:174.75pt;height:138pt;visibility:visible">
            <v:imagedata r:id="rId21" o:title=""/>
          </v:shape>
        </w:pict>
      </w:r>
    </w:p>
    <w:p w:rsidR="00846FC8" w:rsidRPr="00B77E83" w:rsidRDefault="00846FC8" w:rsidP="007D2B06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B77E83">
        <w:rPr>
          <w:rFonts w:ascii="Times New Roman" w:hAnsi="Times New Roman"/>
          <w:b/>
          <w:color w:val="0070C0"/>
          <w:sz w:val="28"/>
          <w:szCs w:val="28"/>
          <w:u w:val="single"/>
        </w:rPr>
        <w:t>Информационно – аналитическая информация</w:t>
      </w:r>
    </w:p>
    <w:p w:rsidR="00846FC8" w:rsidRPr="00B77E83" w:rsidRDefault="00846FC8" w:rsidP="00163D12">
      <w:pPr>
        <w:pStyle w:val="NoSpacing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noProof/>
          <w:lang w:eastAsia="ru-RU"/>
        </w:rPr>
        <w:pict>
          <v:shape id="Рисунок 66" o:spid="_x0000_s1026" type="#_x0000_t75" alt="Фото2055" style="position:absolute;left:0;text-align:left;margin-left:117.1pt;margin-top:30.75pt;width:198.7pt;height:138.25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">
            <v:imagedata r:id="rId22" o:title=""/>
            <o:lock v:ext="edit" aspectratio="f"/>
            <w10:wrap type="topAndBottom"/>
          </v:shape>
        </w:pict>
      </w:r>
      <w:r w:rsidRPr="00B77E83">
        <w:rPr>
          <w:rFonts w:ascii="Times New Roman" w:hAnsi="Times New Roman"/>
          <w:b/>
          <w:color w:val="0070C0"/>
          <w:sz w:val="28"/>
          <w:szCs w:val="28"/>
          <w:u w:val="single"/>
        </w:rPr>
        <w:t>Организация и содержание работы с родителями</w:t>
      </w:r>
    </w:p>
    <w:p w:rsidR="00846FC8" w:rsidRPr="00EB5280" w:rsidRDefault="00846FC8" w:rsidP="00163D12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B5280">
        <w:rPr>
          <w:rFonts w:ascii="Times New Roman" w:hAnsi="Times New Roman"/>
          <w:b/>
          <w:color w:val="7030A0"/>
          <w:sz w:val="28"/>
          <w:szCs w:val="28"/>
        </w:rPr>
        <w:t>Спортивный праздник «Папа – гордость моя!»</w:t>
      </w:r>
    </w:p>
    <w:p w:rsidR="00846FC8" w:rsidRPr="00163D12" w:rsidRDefault="00846FC8" w:rsidP="00163D12">
      <w:pPr>
        <w:pStyle w:val="NoSpacing"/>
        <w:rPr>
          <w:szCs w:val="28"/>
        </w:rPr>
      </w:pPr>
    </w:p>
    <w:p w:rsidR="00846FC8" w:rsidRDefault="00846FC8" w:rsidP="00B77E8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63D12">
        <w:rPr>
          <w:rFonts w:ascii="Times New Roman" w:hAnsi="Times New Roman"/>
          <w:sz w:val="28"/>
          <w:szCs w:val="28"/>
        </w:rPr>
        <w:t>Совместные праздники, торжественные мероприятия, игры, выставкисемейного творчества – педагогический опыт изобилует примерами соединения педагогического, детского и родительского сообщества. В таком единстве дети понимают, что мир взрос</w:t>
      </w:r>
      <w:r>
        <w:rPr>
          <w:rFonts w:ascii="Times New Roman" w:hAnsi="Times New Roman"/>
          <w:sz w:val="28"/>
          <w:szCs w:val="28"/>
        </w:rPr>
        <w:t>лых – надёжный, крепкий.</w:t>
      </w:r>
    </w:p>
    <w:p w:rsidR="00846FC8" w:rsidRDefault="00846FC8" w:rsidP="007D2B06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</w:p>
    <w:p w:rsidR="00846FC8" w:rsidRDefault="00846FC8" w:rsidP="007D2B06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</w:p>
    <w:p w:rsidR="00846FC8" w:rsidRDefault="00846FC8" w:rsidP="007D2B06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</w:p>
    <w:p w:rsidR="00846FC8" w:rsidRPr="00B77E83" w:rsidRDefault="00846FC8" w:rsidP="007D2B06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/>
          <w:b/>
          <w:color w:val="7030A0"/>
          <w:sz w:val="28"/>
          <w:szCs w:val="28"/>
          <w:u w:val="single"/>
        </w:rPr>
        <w:t>Постройка зимнего городка</w:t>
      </w:r>
    </w:p>
    <w:p w:rsidR="00846FC8" w:rsidRDefault="00846FC8" w:rsidP="00B77E83">
      <w:pPr>
        <w:jc w:val="center"/>
        <w:rPr>
          <w:rFonts w:ascii="Times New Roman" w:hAnsi="Times New Roman"/>
          <w:sz w:val="28"/>
          <w:szCs w:val="28"/>
        </w:rPr>
      </w:pPr>
    </w:p>
    <w:p w:rsidR="00846FC8" w:rsidRDefault="00846FC8" w:rsidP="00B77E83">
      <w:pPr>
        <w:jc w:val="center"/>
        <w:rPr>
          <w:rFonts w:ascii="Times New Roman" w:hAnsi="Times New Roman"/>
          <w:sz w:val="28"/>
          <w:szCs w:val="28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38" type="#_x0000_t75" style="width:153.75pt;height:121.5pt;visibility:visible">
            <v:imagedata r:id="rId23" o:title=""/>
          </v:shape>
        </w:pict>
      </w:r>
    </w:p>
    <w:p w:rsidR="00846FC8" w:rsidRDefault="00846FC8" w:rsidP="00355588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2D5D04">
        <w:rPr>
          <w:rFonts w:ascii="Times New Roman" w:hAnsi="Times New Roman"/>
          <w:b/>
          <w:color w:val="0070C0"/>
          <w:sz w:val="28"/>
          <w:szCs w:val="28"/>
          <w:u w:val="single"/>
        </w:rPr>
        <w:t>«День семьи»</w:t>
      </w:r>
    </w:p>
    <w:p w:rsidR="00846FC8" w:rsidRPr="002D5D04" w:rsidRDefault="00846FC8" w:rsidP="00B77E83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36" o:spid="_x0000_i1039" type="#_x0000_t75" style="width:192pt;height:145.5pt;visibility:visible">
            <v:imagedata r:id="rId24" o:title=""/>
          </v:shape>
        </w:pict>
      </w:r>
    </w:p>
    <w:p w:rsidR="00846FC8" w:rsidRDefault="00846FC8" w:rsidP="007D2B06">
      <w:pPr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EB5280">
        <w:rPr>
          <w:rFonts w:ascii="Times New Roman" w:hAnsi="Times New Roman"/>
          <w:b/>
          <w:color w:val="0070C0"/>
          <w:sz w:val="28"/>
          <w:szCs w:val="28"/>
          <w:u w:val="single"/>
        </w:rPr>
        <w:t>Взаимодействие с социумом (различными учреждениями, юридическими и физическими лицами)</w:t>
      </w:r>
    </w:p>
    <w:p w:rsidR="00846FC8" w:rsidRDefault="00846FC8" w:rsidP="00EB5280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Участие в общественно – массовом мероприятии «День села», конкурс национальных блюд.</w:t>
      </w:r>
    </w:p>
    <w:p w:rsidR="00846FC8" w:rsidRDefault="00846FC8" w:rsidP="00EB5280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4" o:spid="_x0000_i1040" type="#_x0000_t75" style="width:201.75pt;height:123pt;visibility:visible">
            <v:imagedata r:id="rId25" o:title=""/>
          </v:shape>
        </w:pict>
      </w:r>
    </w:p>
    <w:p w:rsidR="00846FC8" w:rsidRDefault="00846FC8" w:rsidP="00EB5280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Участие в конкурсе «Костюм из бросового материала» на базе ТЦ ДОД</w:t>
      </w:r>
    </w:p>
    <w:p w:rsidR="00846FC8" w:rsidRDefault="00846FC8" w:rsidP="00EB5280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12" o:spid="_x0000_i1041" type="#_x0000_t75" style="width:120pt;height:100.5pt;visibility:visible">
            <v:imagedata r:id="rId26" o:title=""/>
          </v:shape>
        </w:pict>
      </w:r>
    </w:p>
    <w:p w:rsidR="00846FC8" w:rsidRDefault="00846FC8" w:rsidP="00EB5280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264083">
        <w:rPr>
          <w:rFonts w:ascii="Times New Roman" w:hAnsi="Times New Roman"/>
          <w:b/>
          <w:color w:val="0070C0"/>
          <w:sz w:val="28"/>
          <w:szCs w:val="28"/>
          <w:u w:val="single"/>
        </w:rPr>
        <w:t>Диплом за 2 место в Легоконкурсе «ИкаРенок» на базе ТЦ ДОД, команда «Legofriends»</w:t>
      </w:r>
    </w:p>
    <w:p w:rsidR="00846FC8" w:rsidRDefault="00846FC8" w:rsidP="00150FDF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bookmarkStart w:id="0" w:name="_GoBack"/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16" o:spid="_x0000_i1042" type="#_x0000_t75" style="width:146.25pt;height:134.25pt;visibility:visible">
            <v:imagedata r:id="rId27" o:title=""/>
          </v:shape>
        </w:pict>
      </w:r>
      <w:bookmarkEnd w:id="0"/>
    </w:p>
    <w:p w:rsidR="00846FC8" w:rsidRDefault="00846FC8" w:rsidP="00EB5280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Участие в представлении, посвященном юбилею детского сада</w:t>
      </w:r>
    </w:p>
    <w:p w:rsidR="00846FC8" w:rsidRDefault="00846FC8" w:rsidP="00EB5280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13" o:spid="_x0000_i1043" type="#_x0000_t75" style="width:183pt;height:109.5pt;visibility:visible">
            <v:imagedata r:id="rId28" o:title=""/>
          </v:shape>
        </w:pict>
      </w:r>
    </w:p>
    <w:p w:rsidR="00846FC8" w:rsidRPr="00EB5280" w:rsidRDefault="00846FC8" w:rsidP="00EB5280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264083">
        <w:rPr>
          <w:rFonts w:ascii="Times New Roman" w:hAnsi="Times New Roman"/>
          <w:b/>
          <w:color w:val="0070C0"/>
          <w:sz w:val="28"/>
          <w:szCs w:val="28"/>
          <w:u w:val="single"/>
        </w:rPr>
        <w:t>Организация экскурсий МОУ «ТШИ СОО»</w:t>
      </w:r>
    </w:p>
    <w:p w:rsidR="00846FC8" w:rsidRDefault="00846FC8" w:rsidP="002267AD">
      <w:pPr>
        <w:jc w:val="center"/>
        <w:rPr>
          <w:rFonts w:ascii="Times New Roman" w:hAnsi="Times New Roman"/>
          <w:sz w:val="28"/>
          <w:szCs w:val="28"/>
        </w:rPr>
      </w:pPr>
      <w:r w:rsidRPr="00C434BA">
        <w:rPr>
          <w:noProof/>
          <w:color w:val="000000"/>
          <w:lang w:eastAsia="ru-RU"/>
        </w:rPr>
        <w:pict>
          <v:shape id="Рисунок 45" o:spid="_x0000_i1044" type="#_x0000_t75" alt="DSC_0427" style="width:183.75pt;height:14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">
            <v:imagedata r:id="rId29" o:title=""/>
            <o:lock v:ext="edit" aspectratio="f"/>
          </v:shape>
        </w:pict>
      </w:r>
    </w:p>
    <w:p w:rsidR="00846FC8" w:rsidRPr="00EB5280" w:rsidRDefault="00846FC8" w:rsidP="00B362B0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264083">
        <w:rPr>
          <w:rFonts w:ascii="Times New Roman" w:hAnsi="Times New Roman"/>
          <w:b/>
          <w:color w:val="7030A0"/>
          <w:sz w:val="28"/>
          <w:szCs w:val="28"/>
          <w:u w:val="single"/>
        </w:rPr>
        <w:t>Экскурсия в музей</w:t>
      </w:r>
    </w:p>
    <w:p w:rsidR="00846FC8" w:rsidRDefault="00846FC8" w:rsidP="002267AD">
      <w:pPr>
        <w:jc w:val="center"/>
        <w:rPr>
          <w:rFonts w:ascii="Times New Roman" w:hAnsi="Times New Roman"/>
          <w:sz w:val="28"/>
          <w:szCs w:val="28"/>
        </w:rPr>
      </w:pPr>
      <w:r w:rsidRPr="00C434BA">
        <w:rPr>
          <w:noProof/>
          <w:color w:val="000000"/>
          <w:lang w:eastAsia="ru-RU"/>
        </w:rPr>
        <w:pict>
          <v:shape id="Рисунок 46" o:spid="_x0000_i1045" type="#_x0000_t75" alt="DSC_0478" style="width:177.75pt;height:13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">
            <v:imagedata r:id="rId30" o:title=""/>
            <o:lock v:ext="edit" aspectratio="f"/>
          </v:shape>
        </w:pict>
      </w:r>
    </w:p>
    <w:p w:rsidR="00846FC8" w:rsidRDefault="00846FC8" w:rsidP="00023F6A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023F6A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023F6A">
        <w:rPr>
          <w:rFonts w:ascii="Times New Roman" w:hAnsi="Times New Roman"/>
          <w:b/>
          <w:color w:val="0070C0"/>
          <w:sz w:val="28"/>
          <w:szCs w:val="28"/>
          <w:u w:val="single"/>
        </w:rPr>
        <w:t>Посещение мероприятия в МОУ «ТШИ СОО»</w:t>
      </w:r>
    </w:p>
    <w:p w:rsidR="00846FC8" w:rsidRDefault="00846FC8" w:rsidP="00B362B0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7030A0"/>
          <w:sz w:val="28"/>
          <w:szCs w:val="28"/>
          <w:u w:val="single"/>
          <w:lang w:eastAsia="ru-RU"/>
        </w:rPr>
        <w:pict>
          <v:shape id="Рисунок 29" o:spid="_x0000_i1046" type="#_x0000_t75" style="width:141.75pt;height:113.25pt;visibility:visible">
            <v:imagedata r:id="rId31" o:title=""/>
          </v:shape>
        </w:pict>
      </w:r>
    </w:p>
    <w:p w:rsidR="00846FC8" w:rsidRDefault="00846FC8" w:rsidP="00B362B0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/>
          <w:b/>
          <w:color w:val="7030A0"/>
          <w:sz w:val="28"/>
          <w:szCs w:val="28"/>
          <w:u w:val="single"/>
        </w:rPr>
        <w:t>Экскурсия в «Дом ремесел»</w:t>
      </w:r>
    </w:p>
    <w:p w:rsidR="00846FC8" w:rsidRPr="00EB5280" w:rsidRDefault="00846FC8" w:rsidP="00B362B0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7030A0"/>
          <w:sz w:val="28"/>
          <w:szCs w:val="28"/>
          <w:u w:val="single"/>
          <w:lang w:eastAsia="ru-RU"/>
        </w:rPr>
        <w:pict>
          <v:shape id="Рисунок 17" o:spid="_x0000_i1047" type="#_x0000_t75" style="width:181.5pt;height:116.25pt;visibility:visible">
            <v:imagedata r:id="rId32" o:title=""/>
          </v:shape>
        </w:pict>
      </w:r>
    </w:p>
    <w:p w:rsidR="00846FC8" w:rsidRPr="002D5D04" w:rsidRDefault="00846FC8" w:rsidP="002D5D04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2D5D04">
        <w:rPr>
          <w:rFonts w:ascii="Times New Roman" w:hAnsi="Times New Roman"/>
          <w:b/>
          <w:color w:val="0070C0"/>
          <w:sz w:val="28"/>
          <w:szCs w:val="28"/>
          <w:u w:val="single"/>
        </w:rPr>
        <w:t>Участие в митинге, посвященному «Дню Победы»</w:t>
      </w:r>
    </w:p>
    <w:p w:rsidR="00846FC8" w:rsidRPr="002D5D04" w:rsidRDefault="00846FC8" w:rsidP="002D5D04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32" o:spid="_x0000_i1048" type="#_x0000_t75" style="width:130.5pt;height:138.75pt;rotation:90;visibility:visible">
            <v:imagedata r:id="rId33" o:title=""/>
          </v:shape>
        </w:pict>
      </w:r>
    </w:p>
    <w:p w:rsidR="00846FC8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Default="00846FC8" w:rsidP="007D2B06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7D2B06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7D2B06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7D2B06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7D2B06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Default="00846FC8" w:rsidP="007D2B06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846FC8" w:rsidRPr="00150FDF" w:rsidRDefault="00846FC8" w:rsidP="00150FDF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Приложения</w:t>
      </w:r>
    </w:p>
    <w:p w:rsidR="00846FC8" w:rsidRDefault="00846FC8" w:rsidP="00023F6A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46FC8" w:rsidRDefault="00846FC8" w:rsidP="00023F6A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46FC8" w:rsidRDefault="00846FC8" w:rsidP="00023F6A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46FC8" w:rsidRDefault="00846FC8" w:rsidP="00023F6A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49" type="#_x0000_t75" style="width:136.5pt;height:127.5pt;visibility:visible">
            <v:imagedata r:id="rId34" o:title=""/>
          </v:shape>
        </w:pict>
      </w:r>
      <w:r w:rsidRPr="007D2B0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434BA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26" o:spid="_x0000_i1050" type="#_x0000_t75" style="width:116.25pt;height:126pt;visibility:visible">
            <v:imagedata r:id="rId35" o:title=""/>
          </v:shape>
        </w:pict>
      </w:r>
    </w:p>
    <w:p w:rsidR="00846FC8" w:rsidRDefault="00846FC8" w:rsidP="00023F6A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46FC8" w:rsidRPr="00023F6A" w:rsidRDefault="00846FC8" w:rsidP="00023F6A">
      <w:pPr>
        <w:rPr>
          <w:rFonts w:ascii="Times New Roman" w:hAnsi="Times New Roman"/>
          <w:sz w:val="28"/>
          <w:szCs w:val="28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" o:spid="_x0000_i1051" type="#_x0000_t75" style="width:141pt;height:87.75pt;visibility:visible">
            <v:imagedata r:id="rId36" o:title=""/>
          </v:shape>
        </w:pict>
      </w: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52" type="#_x0000_t75" style="width:82.5pt;height:120.75pt;rotation:90;visibility:visible">
            <v:imagedata r:id="rId37" o:title=""/>
          </v:shape>
        </w:pict>
      </w:r>
    </w:p>
    <w:p w:rsidR="00846FC8" w:rsidRPr="007D2B06" w:rsidRDefault="00846FC8" w:rsidP="009670B5">
      <w:pPr>
        <w:rPr>
          <w:rFonts w:ascii="Times New Roman" w:hAnsi="Times New Roman"/>
          <w:b/>
          <w:sz w:val="28"/>
          <w:szCs w:val="28"/>
        </w:rPr>
      </w:pPr>
      <w:r w:rsidRPr="00C434B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1" o:spid="_x0000_i1053" type="#_x0000_t75" style="width:114pt;height:150pt;rotation:90;visibility:visible">
            <v:imagedata r:id="rId38" o:title=""/>
          </v:shape>
        </w:pict>
      </w:r>
      <w:r w:rsidRPr="00C434B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3" o:spid="_x0000_i1054" type="#_x0000_t75" style="width:104.25pt;height:102pt;rotation:90;visibility:visible">
            <v:imagedata r:id="rId39" o:title=""/>
          </v:shape>
        </w:pict>
      </w:r>
    </w:p>
    <w:p w:rsidR="00846FC8" w:rsidRDefault="00846FC8" w:rsidP="009670B5">
      <w:pPr>
        <w:rPr>
          <w:rFonts w:ascii="Times New Roman" w:hAnsi="Times New Roman"/>
          <w:sz w:val="28"/>
          <w:szCs w:val="28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4" o:spid="_x0000_i1055" type="#_x0000_t75" style="width:120.75pt;height:139.5pt;visibility:visible">
            <v:imagedata r:id="rId40" o:title=""/>
          </v:shape>
        </w:pict>
      </w: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5" o:spid="_x0000_i1056" type="#_x0000_t75" style="width:108.75pt;height:131.25pt;visibility:visible">
            <v:imagedata r:id="rId41" o:title=""/>
          </v:shape>
        </w:pict>
      </w:r>
    </w:p>
    <w:p w:rsidR="00846FC8" w:rsidRDefault="00846FC8" w:rsidP="009670B5">
      <w:pPr>
        <w:rPr>
          <w:rFonts w:ascii="Times New Roman" w:hAnsi="Times New Roman"/>
          <w:sz w:val="28"/>
          <w:szCs w:val="28"/>
        </w:rPr>
      </w:pPr>
    </w:p>
    <w:p w:rsidR="00846FC8" w:rsidRDefault="00846FC8" w:rsidP="009670B5">
      <w:pPr>
        <w:rPr>
          <w:rFonts w:ascii="Times New Roman" w:hAnsi="Times New Roman"/>
          <w:sz w:val="28"/>
          <w:szCs w:val="28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7" o:spid="_x0000_i1057" type="#_x0000_t75" style="width:112.5pt;height:109.5pt;visibility:visible">
            <v:imagedata r:id="rId42" o:title=""/>
          </v:shape>
        </w:pict>
      </w: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8" o:spid="_x0000_i1058" type="#_x0000_t75" style="width:105.75pt;height:100.5pt;visibility:visible">
            <v:imagedata r:id="rId43" o:title=""/>
          </v:shape>
        </w:pict>
      </w: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59" type="#_x0000_t75" style="width:134.25pt;height:129.75pt;visibility:visible">
            <v:imagedata r:id="rId44" o:title=""/>
          </v:shape>
        </w:pict>
      </w: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60" type="#_x0000_t75" style="width:125.25pt;height:115.5pt;visibility:visible">
            <v:imagedata r:id="rId45" o:title=""/>
          </v:shape>
        </w:pict>
      </w: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61" type="#_x0000_t75" style="width:109.5pt;height:121.5pt;visibility:visible">
            <v:imagedata r:id="rId46" o:title=""/>
          </v:shape>
        </w:pict>
      </w: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62" type="#_x0000_t75" style="width:109.5pt;height:120.75pt;visibility:visible">
            <v:imagedata r:id="rId47" o:title=""/>
          </v:shape>
        </w:pict>
      </w: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C434BA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30" o:spid="_x0000_i1063" type="#_x0000_t75" style="width:106.5pt;height:115.5pt;visibility:visible">
            <v:imagedata r:id="rId48" o:title=""/>
          </v:shape>
        </w:pict>
      </w:r>
      <w:r w:rsidRPr="00C434BA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53" o:spid="_x0000_i1064" type="#_x0000_t75" style="width:102.75pt;height:115.5pt;visibility:visible">
            <v:imagedata r:id="rId49" o:title=""/>
          </v:shape>
        </w:pict>
      </w:r>
    </w:p>
    <w:p w:rsidR="00846FC8" w:rsidRPr="00936C80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>лоро</w:t>
      </w: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4" o:spid="_x0000_i1065" type="#_x0000_t75" style="width:108.75pt;height:114.75pt;visibility:visible">
            <v:imagedata r:id="rId50" o:title=""/>
          </v:shape>
        </w:pict>
      </w: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5" o:spid="_x0000_i1066" type="#_x0000_t75" style="width:105.75pt;height:110.25pt;visibility:visible">
            <v:imagedata r:id="rId51" o:title=""/>
          </v:shape>
        </w:pict>
      </w: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0" o:spid="_x0000_i1067" type="#_x0000_t75" style="width:96pt;height:103.5pt;visibility:visible">
            <v:imagedata r:id="rId52" o:title=""/>
          </v:shape>
        </w:pict>
      </w: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8" o:spid="_x0000_i1068" type="#_x0000_t75" style="width:96pt;height:98.25pt;visibility:visible">
            <v:imagedata r:id="rId53" o:title=""/>
          </v:shape>
        </w:pict>
      </w:r>
    </w:p>
    <w:p w:rsidR="00846FC8" w:rsidRDefault="00846FC8" w:rsidP="009670B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3" o:spid="_x0000_i1069" type="#_x0000_t75" style="width:99pt;height:105pt;visibility:visible">
            <v:imagedata r:id="rId54" o:title=""/>
          </v:shape>
        </w:pict>
      </w:r>
      <w:r w:rsidRPr="00C434B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4" o:spid="_x0000_i1070" type="#_x0000_t75" style="width:93pt;height:105pt;visibility:visible">
            <v:imagedata r:id="rId55" o:title=""/>
          </v:shape>
        </w:pict>
      </w:r>
    </w:p>
    <w:p w:rsidR="00846FC8" w:rsidRDefault="00846FC8" w:rsidP="00233F5B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85" o:spid="_x0000_i1071" type="#_x0000_t75" style="width:103.5pt;height:113.25pt;visibility:visible">
            <v:imagedata r:id="rId56" o:title=""/>
          </v:shape>
        </w:pict>
      </w: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86" o:spid="_x0000_i1072" type="#_x0000_t75" style="width:95.25pt;height:111.75pt;visibility:visible">
            <v:imagedata r:id="rId57" o:title=""/>
          </v:shape>
        </w:pict>
      </w:r>
    </w:p>
    <w:p w:rsidR="00846FC8" w:rsidRDefault="00846FC8" w:rsidP="00233F5B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87" o:spid="_x0000_i1073" type="#_x0000_t75" style="width:105pt;height:123.75pt;visibility:visible">
            <v:imagedata r:id="rId58" o:title=""/>
          </v:shape>
        </w:pict>
      </w: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88" o:spid="_x0000_i1074" type="#_x0000_t75" style="width:102.75pt;height:124.5pt;visibility:visible">
            <v:imagedata r:id="rId59" o:title=""/>
          </v:shape>
        </w:pict>
      </w:r>
    </w:p>
    <w:p w:rsidR="00846FC8" w:rsidRDefault="00846FC8" w:rsidP="00233F5B">
      <w:pPr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89" o:spid="_x0000_i1075" type="#_x0000_t75" style="width:105.75pt;height:137.25pt;visibility:visible">
            <v:imagedata r:id="rId60" o:title=""/>
          </v:shape>
        </w:pict>
      </w:r>
    </w:p>
    <w:p w:rsidR="00846FC8" w:rsidRDefault="00846FC8" w:rsidP="00233F5B">
      <w:pPr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91" o:spid="_x0000_i1076" type="#_x0000_t75" style="width:214.5pt;height:120.75pt;visibility:visible">
            <v:imagedata r:id="rId61" o:title=""/>
          </v:shape>
        </w:pict>
      </w:r>
    </w:p>
    <w:p w:rsidR="00846FC8" w:rsidRDefault="00846FC8" w:rsidP="00233F5B">
      <w:pPr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92" o:spid="_x0000_i1077" type="#_x0000_t75" style="width:168.75pt;height:153.75pt;visibility:visible">
            <v:imagedata r:id="rId62" o:title=""/>
          </v:shape>
        </w:pict>
      </w:r>
    </w:p>
    <w:p w:rsidR="00846FC8" w:rsidRDefault="00846FC8" w:rsidP="00233F5B">
      <w:pPr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93" o:spid="_x0000_i1078" type="#_x0000_t75" style="width:168.75pt;height:120.75pt;visibility:visible">
            <v:imagedata r:id="rId63" o:title=""/>
          </v:shape>
        </w:pict>
      </w:r>
    </w:p>
    <w:p w:rsidR="00846FC8" w:rsidRDefault="00846FC8" w:rsidP="00233F5B">
      <w:pPr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94" o:spid="_x0000_i1079" type="#_x0000_t75" style="width:171.75pt;height:120pt;visibility:visible">
            <v:imagedata r:id="rId64" o:title=""/>
          </v:shape>
        </w:pict>
      </w:r>
    </w:p>
    <w:p w:rsidR="00846FC8" w:rsidRPr="00233F5B" w:rsidRDefault="00846FC8" w:rsidP="00233F5B">
      <w:pPr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434BA">
        <w:rPr>
          <w:rFonts w:ascii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pict>
          <v:shape id="Рисунок 95" o:spid="_x0000_i1080" type="#_x0000_t75" style="width:172.5pt;height:123pt;visibility:visible">
            <v:imagedata r:id="rId65" o:title=""/>
          </v:shape>
        </w:pict>
      </w:r>
    </w:p>
    <w:p w:rsidR="00846FC8" w:rsidRDefault="00846FC8" w:rsidP="00150FDF">
      <w:pPr>
        <w:spacing w:after="200" w:line="276" w:lineRule="auto"/>
        <w:rPr>
          <w:rFonts w:ascii="Comic Sans MS" w:hAnsi="Comic Sans MS"/>
          <w:sz w:val="32"/>
          <w:szCs w:val="32"/>
        </w:rPr>
      </w:pPr>
    </w:p>
    <w:sectPr w:rsidR="00846FC8" w:rsidSect="00F6199A">
      <w:footerReference w:type="default" r:id="rId66"/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FC8" w:rsidRDefault="00846FC8" w:rsidP="009670B5">
      <w:pPr>
        <w:spacing w:after="0" w:line="240" w:lineRule="auto"/>
      </w:pPr>
      <w:r>
        <w:separator/>
      </w:r>
    </w:p>
  </w:endnote>
  <w:endnote w:type="continuationSeparator" w:id="1">
    <w:p w:rsidR="00846FC8" w:rsidRDefault="00846FC8" w:rsidP="00967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enQuanYi Micro He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FC8" w:rsidRDefault="00846FC8">
    <w:pPr>
      <w:pStyle w:val="Footer"/>
      <w:jc w:val="center"/>
    </w:pPr>
    <w:fldSimple w:instr=" PAGE   \* MERGEFORMAT ">
      <w:r>
        <w:rPr>
          <w:noProof/>
        </w:rPr>
        <w:t>12</w:t>
      </w:r>
    </w:fldSimple>
  </w:p>
  <w:p w:rsidR="00846FC8" w:rsidRDefault="00846F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FC8" w:rsidRDefault="00846FC8" w:rsidP="009670B5">
      <w:pPr>
        <w:spacing w:after="0" w:line="240" w:lineRule="auto"/>
      </w:pPr>
      <w:r>
        <w:separator/>
      </w:r>
    </w:p>
  </w:footnote>
  <w:footnote w:type="continuationSeparator" w:id="1">
    <w:p w:rsidR="00846FC8" w:rsidRDefault="00846FC8" w:rsidP="00967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5F3E422C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0F986E20"/>
    <w:multiLevelType w:val="hybridMultilevel"/>
    <w:tmpl w:val="57E2D81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3C0989"/>
    <w:multiLevelType w:val="hybridMultilevel"/>
    <w:tmpl w:val="CEE262F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0027DC0"/>
    <w:multiLevelType w:val="multilevel"/>
    <w:tmpl w:val="B1C6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CE3336"/>
    <w:multiLevelType w:val="hybridMultilevel"/>
    <w:tmpl w:val="D7B24A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FC64F2"/>
    <w:multiLevelType w:val="multilevel"/>
    <w:tmpl w:val="B192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12154C"/>
    <w:multiLevelType w:val="hybridMultilevel"/>
    <w:tmpl w:val="B1B60A5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BC033F2"/>
    <w:multiLevelType w:val="multilevel"/>
    <w:tmpl w:val="4BC033F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8">
    <w:nsid w:val="4CAA5E87"/>
    <w:multiLevelType w:val="multilevel"/>
    <w:tmpl w:val="1D7ED4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518529F7"/>
    <w:multiLevelType w:val="multilevel"/>
    <w:tmpl w:val="3DC8A23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56C51D6F"/>
    <w:multiLevelType w:val="multilevel"/>
    <w:tmpl w:val="A4DAA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BD14A8"/>
    <w:multiLevelType w:val="multilevel"/>
    <w:tmpl w:val="2A74234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2">
    <w:nsid w:val="6AAA4926"/>
    <w:multiLevelType w:val="multilevel"/>
    <w:tmpl w:val="AA08923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89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71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68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305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86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7040" w:hanging="2160"/>
      </w:pPr>
      <w:rPr>
        <w:rFonts w:cs="Times New Roman" w:hint="default"/>
      </w:rPr>
    </w:lvl>
  </w:abstractNum>
  <w:abstractNum w:abstractNumId="13">
    <w:nsid w:val="6D4D7D6D"/>
    <w:multiLevelType w:val="multilevel"/>
    <w:tmpl w:val="4A365472"/>
    <w:lvl w:ilvl="0">
      <w:start w:val="4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4">
    <w:nsid w:val="7F7A2F05"/>
    <w:multiLevelType w:val="multilevel"/>
    <w:tmpl w:val="1B6EA4A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  <w:b/>
      </w:r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14"/>
  </w:num>
  <w:num w:numId="5">
    <w:abstractNumId w:val="0"/>
  </w:num>
  <w:num w:numId="6">
    <w:abstractNumId w:val="1"/>
  </w:num>
  <w:num w:numId="7">
    <w:abstractNumId w:val="13"/>
  </w:num>
  <w:num w:numId="8">
    <w:abstractNumId w:val="7"/>
  </w:num>
  <w:num w:numId="9">
    <w:abstractNumId w:val="2"/>
  </w:num>
  <w:num w:numId="10">
    <w:abstractNumId w:val="12"/>
  </w:num>
  <w:num w:numId="11">
    <w:abstractNumId w:val="6"/>
  </w:num>
  <w:num w:numId="12">
    <w:abstractNumId w:val="3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09E0"/>
    <w:rsid w:val="0000080A"/>
    <w:rsid w:val="00001A8C"/>
    <w:rsid w:val="0001210C"/>
    <w:rsid w:val="00013D77"/>
    <w:rsid w:val="00014635"/>
    <w:rsid w:val="00023AC3"/>
    <w:rsid w:val="00023F6A"/>
    <w:rsid w:val="00031BB0"/>
    <w:rsid w:val="00032255"/>
    <w:rsid w:val="00050D82"/>
    <w:rsid w:val="00067702"/>
    <w:rsid w:val="000717EB"/>
    <w:rsid w:val="00081177"/>
    <w:rsid w:val="000822B0"/>
    <w:rsid w:val="000853E7"/>
    <w:rsid w:val="000A02A1"/>
    <w:rsid w:val="000A0FB7"/>
    <w:rsid w:val="000A6B09"/>
    <w:rsid w:val="000A7C4C"/>
    <w:rsid w:val="000C1DA9"/>
    <w:rsid w:val="000D0066"/>
    <w:rsid w:val="000D07DB"/>
    <w:rsid w:val="000D3F4D"/>
    <w:rsid w:val="000D448E"/>
    <w:rsid w:val="000D4F5F"/>
    <w:rsid w:val="000D6E87"/>
    <w:rsid w:val="000D7C93"/>
    <w:rsid w:val="000E3B1F"/>
    <w:rsid w:val="000E6562"/>
    <w:rsid w:val="000E7B29"/>
    <w:rsid w:val="000F009C"/>
    <w:rsid w:val="000F10B5"/>
    <w:rsid w:val="00112A38"/>
    <w:rsid w:val="00113CFD"/>
    <w:rsid w:val="00121ECC"/>
    <w:rsid w:val="001229DB"/>
    <w:rsid w:val="0012561F"/>
    <w:rsid w:val="00126D2F"/>
    <w:rsid w:val="00130A90"/>
    <w:rsid w:val="00131E42"/>
    <w:rsid w:val="0013255A"/>
    <w:rsid w:val="0013604F"/>
    <w:rsid w:val="00137601"/>
    <w:rsid w:val="00146A1C"/>
    <w:rsid w:val="00150FDF"/>
    <w:rsid w:val="00151683"/>
    <w:rsid w:val="00163D12"/>
    <w:rsid w:val="00194D39"/>
    <w:rsid w:val="00197E6F"/>
    <w:rsid w:val="001A23AA"/>
    <w:rsid w:val="001B6567"/>
    <w:rsid w:val="001C54D5"/>
    <w:rsid w:val="001D588C"/>
    <w:rsid w:val="001E7188"/>
    <w:rsid w:val="002155D4"/>
    <w:rsid w:val="00224831"/>
    <w:rsid w:val="002267AD"/>
    <w:rsid w:val="00233F5B"/>
    <w:rsid w:val="00235A0C"/>
    <w:rsid w:val="002421F6"/>
    <w:rsid w:val="0024237F"/>
    <w:rsid w:val="002548CA"/>
    <w:rsid w:val="00256FB7"/>
    <w:rsid w:val="00263341"/>
    <w:rsid w:val="00264083"/>
    <w:rsid w:val="00267A4F"/>
    <w:rsid w:val="00271E0D"/>
    <w:rsid w:val="0029092C"/>
    <w:rsid w:val="0029263A"/>
    <w:rsid w:val="00294647"/>
    <w:rsid w:val="002A78F6"/>
    <w:rsid w:val="002B0BD6"/>
    <w:rsid w:val="002D3B15"/>
    <w:rsid w:val="002D5D04"/>
    <w:rsid w:val="002E01FE"/>
    <w:rsid w:val="002E3DBC"/>
    <w:rsid w:val="002E7636"/>
    <w:rsid w:val="002F77B0"/>
    <w:rsid w:val="0032772D"/>
    <w:rsid w:val="00344768"/>
    <w:rsid w:val="00355588"/>
    <w:rsid w:val="0036291A"/>
    <w:rsid w:val="003748B3"/>
    <w:rsid w:val="0037524A"/>
    <w:rsid w:val="00383464"/>
    <w:rsid w:val="00386B10"/>
    <w:rsid w:val="00386CCD"/>
    <w:rsid w:val="003915BA"/>
    <w:rsid w:val="00395B2B"/>
    <w:rsid w:val="00395E19"/>
    <w:rsid w:val="003B7E9A"/>
    <w:rsid w:val="003C2687"/>
    <w:rsid w:val="003E3B15"/>
    <w:rsid w:val="003E7EF1"/>
    <w:rsid w:val="003F0AF5"/>
    <w:rsid w:val="003F3D1C"/>
    <w:rsid w:val="00422F75"/>
    <w:rsid w:val="00430014"/>
    <w:rsid w:val="004357C8"/>
    <w:rsid w:val="00456F77"/>
    <w:rsid w:val="00461A65"/>
    <w:rsid w:val="00494FD4"/>
    <w:rsid w:val="004A558C"/>
    <w:rsid w:val="004A6402"/>
    <w:rsid w:val="004D03C9"/>
    <w:rsid w:val="004D39EB"/>
    <w:rsid w:val="004E1FB9"/>
    <w:rsid w:val="004E2457"/>
    <w:rsid w:val="004F170D"/>
    <w:rsid w:val="004F458E"/>
    <w:rsid w:val="00506D08"/>
    <w:rsid w:val="00517ED8"/>
    <w:rsid w:val="0052046D"/>
    <w:rsid w:val="00524891"/>
    <w:rsid w:val="00537C05"/>
    <w:rsid w:val="00550D39"/>
    <w:rsid w:val="00553381"/>
    <w:rsid w:val="005608D5"/>
    <w:rsid w:val="00565A71"/>
    <w:rsid w:val="00574108"/>
    <w:rsid w:val="00576E3A"/>
    <w:rsid w:val="00586F7E"/>
    <w:rsid w:val="005B0268"/>
    <w:rsid w:val="005D4271"/>
    <w:rsid w:val="005D4724"/>
    <w:rsid w:val="005D76A0"/>
    <w:rsid w:val="005E1878"/>
    <w:rsid w:val="005E45E0"/>
    <w:rsid w:val="005E5834"/>
    <w:rsid w:val="005E7570"/>
    <w:rsid w:val="005F472E"/>
    <w:rsid w:val="00601113"/>
    <w:rsid w:val="00601DE5"/>
    <w:rsid w:val="0060612A"/>
    <w:rsid w:val="00606CFD"/>
    <w:rsid w:val="0062698D"/>
    <w:rsid w:val="00634DE9"/>
    <w:rsid w:val="00637057"/>
    <w:rsid w:val="00650C20"/>
    <w:rsid w:val="00675145"/>
    <w:rsid w:val="006916EF"/>
    <w:rsid w:val="006C0985"/>
    <w:rsid w:val="006C163B"/>
    <w:rsid w:val="006C2463"/>
    <w:rsid w:val="006F65D8"/>
    <w:rsid w:val="006F7517"/>
    <w:rsid w:val="007216BA"/>
    <w:rsid w:val="00736E48"/>
    <w:rsid w:val="007405AE"/>
    <w:rsid w:val="00743C6B"/>
    <w:rsid w:val="00744849"/>
    <w:rsid w:val="00765BDE"/>
    <w:rsid w:val="00767216"/>
    <w:rsid w:val="00770647"/>
    <w:rsid w:val="007727CA"/>
    <w:rsid w:val="00774EE3"/>
    <w:rsid w:val="00776BA3"/>
    <w:rsid w:val="007C3F4A"/>
    <w:rsid w:val="007C65DE"/>
    <w:rsid w:val="007D05C2"/>
    <w:rsid w:val="007D0E1A"/>
    <w:rsid w:val="007D2B06"/>
    <w:rsid w:val="007E021F"/>
    <w:rsid w:val="007E0933"/>
    <w:rsid w:val="007E3460"/>
    <w:rsid w:val="007E6918"/>
    <w:rsid w:val="007F2C20"/>
    <w:rsid w:val="0081223D"/>
    <w:rsid w:val="00812BCA"/>
    <w:rsid w:val="00812C4C"/>
    <w:rsid w:val="00814B91"/>
    <w:rsid w:val="00822B29"/>
    <w:rsid w:val="008275F2"/>
    <w:rsid w:val="0083244B"/>
    <w:rsid w:val="00846FC8"/>
    <w:rsid w:val="00850FC9"/>
    <w:rsid w:val="00860C9A"/>
    <w:rsid w:val="00863134"/>
    <w:rsid w:val="0086428A"/>
    <w:rsid w:val="0089024F"/>
    <w:rsid w:val="0089346A"/>
    <w:rsid w:val="00894D59"/>
    <w:rsid w:val="00896C4D"/>
    <w:rsid w:val="0089787E"/>
    <w:rsid w:val="008A7DD1"/>
    <w:rsid w:val="008C09F3"/>
    <w:rsid w:val="008D73C5"/>
    <w:rsid w:val="008E05FA"/>
    <w:rsid w:val="008F032A"/>
    <w:rsid w:val="008F17EE"/>
    <w:rsid w:val="008F18E7"/>
    <w:rsid w:val="008F1E95"/>
    <w:rsid w:val="008F3857"/>
    <w:rsid w:val="008F4EEB"/>
    <w:rsid w:val="00901152"/>
    <w:rsid w:val="00925F95"/>
    <w:rsid w:val="009271BA"/>
    <w:rsid w:val="00930874"/>
    <w:rsid w:val="00936C80"/>
    <w:rsid w:val="00940E7A"/>
    <w:rsid w:val="00944B8C"/>
    <w:rsid w:val="009501E7"/>
    <w:rsid w:val="009525D5"/>
    <w:rsid w:val="00954C36"/>
    <w:rsid w:val="0095774A"/>
    <w:rsid w:val="0096054A"/>
    <w:rsid w:val="00960570"/>
    <w:rsid w:val="009627E2"/>
    <w:rsid w:val="009670B5"/>
    <w:rsid w:val="00967EAB"/>
    <w:rsid w:val="00971E16"/>
    <w:rsid w:val="00974D68"/>
    <w:rsid w:val="00977C80"/>
    <w:rsid w:val="00977DC6"/>
    <w:rsid w:val="00986A81"/>
    <w:rsid w:val="00987308"/>
    <w:rsid w:val="00987675"/>
    <w:rsid w:val="009876D4"/>
    <w:rsid w:val="009A33BA"/>
    <w:rsid w:val="009A526B"/>
    <w:rsid w:val="009B42C6"/>
    <w:rsid w:val="009C0654"/>
    <w:rsid w:val="009D3776"/>
    <w:rsid w:val="009D3D41"/>
    <w:rsid w:val="009E749A"/>
    <w:rsid w:val="009F200F"/>
    <w:rsid w:val="00A25603"/>
    <w:rsid w:val="00A262B8"/>
    <w:rsid w:val="00A43622"/>
    <w:rsid w:val="00A522A7"/>
    <w:rsid w:val="00A74C1D"/>
    <w:rsid w:val="00A77673"/>
    <w:rsid w:val="00A77E09"/>
    <w:rsid w:val="00A830BF"/>
    <w:rsid w:val="00A8481A"/>
    <w:rsid w:val="00A85815"/>
    <w:rsid w:val="00A86463"/>
    <w:rsid w:val="00A876F9"/>
    <w:rsid w:val="00A9118F"/>
    <w:rsid w:val="00AA6C75"/>
    <w:rsid w:val="00AD5EDB"/>
    <w:rsid w:val="00AE133D"/>
    <w:rsid w:val="00AE141C"/>
    <w:rsid w:val="00AE726F"/>
    <w:rsid w:val="00B12636"/>
    <w:rsid w:val="00B13779"/>
    <w:rsid w:val="00B16787"/>
    <w:rsid w:val="00B263F3"/>
    <w:rsid w:val="00B32449"/>
    <w:rsid w:val="00B32463"/>
    <w:rsid w:val="00B362B0"/>
    <w:rsid w:val="00B445F1"/>
    <w:rsid w:val="00B63C35"/>
    <w:rsid w:val="00B73721"/>
    <w:rsid w:val="00B776CA"/>
    <w:rsid w:val="00B77E83"/>
    <w:rsid w:val="00B87571"/>
    <w:rsid w:val="00B9239C"/>
    <w:rsid w:val="00B94210"/>
    <w:rsid w:val="00B970E4"/>
    <w:rsid w:val="00BB6FBF"/>
    <w:rsid w:val="00BC2884"/>
    <w:rsid w:val="00BF5023"/>
    <w:rsid w:val="00C102B8"/>
    <w:rsid w:val="00C16777"/>
    <w:rsid w:val="00C217F8"/>
    <w:rsid w:val="00C31D76"/>
    <w:rsid w:val="00C434BA"/>
    <w:rsid w:val="00C452A7"/>
    <w:rsid w:val="00C53DC3"/>
    <w:rsid w:val="00C75870"/>
    <w:rsid w:val="00C9411D"/>
    <w:rsid w:val="00C95C48"/>
    <w:rsid w:val="00C96A56"/>
    <w:rsid w:val="00CB1A2C"/>
    <w:rsid w:val="00CC4EAC"/>
    <w:rsid w:val="00CD3092"/>
    <w:rsid w:val="00CF7303"/>
    <w:rsid w:val="00D00CEB"/>
    <w:rsid w:val="00D048BF"/>
    <w:rsid w:val="00D04F5F"/>
    <w:rsid w:val="00D1475D"/>
    <w:rsid w:val="00D209E0"/>
    <w:rsid w:val="00D2732C"/>
    <w:rsid w:val="00D325CE"/>
    <w:rsid w:val="00D357DC"/>
    <w:rsid w:val="00D41867"/>
    <w:rsid w:val="00D4214A"/>
    <w:rsid w:val="00D4371D"/>
    <w:rsid w:val="00D44424"/>
    <w:rsid w:val="00D44E1A"/>
    <w:rsid w:val="00D71DFF"/>
    <w:rsid w:val="00D80755"/>
    <w:rsid w:val="00D80DD0"/>
    <w:rsid w:val="00D87040"/>
    <w:rsid w:val="00D944DE"/>
    <w:rsid w:val="00DB25A3"/>
    <w:rsid w:val="00DB2B8D"/>
    <w:rsid w:val="00DC4BEE"/>
    <w:rsid w:val="00DC5CF5"/>
    <w:rsid w:val="00DD17E9"/>
    <w:rsid w:val="00DD7BE8"/>
    <w:rsid w:val="00DE22D0"/>
    <w:rsid w:val="00DE26F9"/>
    <w:rsid w:val="00DE43E5"/>
    <w:rsid w:val="00DE454D"/>
    <w:rsid w:val="00DF2115"/>
    <w:rsid w:val="00DF2D77"/>
    <w:rsid w:val="00E120A8"/>
    <w:rsid w:val="00E37822"/>
    <w:rsid w:val="00E43566"/>
    <w:rsid w:val="00E75CDB"/>
    <w:rsid w:val="00E8274A"/>
    <w:rsid w:val="00E8285B"/>
    <w:rsid w:val="00EA55B2"/>
    <w:rsid w:val="00EB2BE6"/>
    <w:rsid w:val="00EB5280"/>
    <w:rsid w:val="00F0307D"/>
    <w:rsid w:val="00F061CC"/>
    <w:rsid w:val="00F21BA1"/>
    <w:rsid w:val="00F3514C"/>
    <w:rsid w:val="00F5057D"/>
    <w:rsid w:val="00F6128D"/>
    <w:rsid w:val="00F6199A"/>
    <w:rsid w:val="00F655E7"/>
    <w:rsid w:val="00F751AF"/>
    <w:rsid w:val="00F83298"/>
    <w:rsid w:val="00F83F4D"/>
    <w:rsid w:val="00F858C1"/>
    <w:rsid w:val="00FA6F43"/>
    <w:rsid w:val="00FB23E5"/>
    <w:rsid w:val="00FB2641"/>
    <w:rsid w:val="00FB42FB"/>
    <w:rsid w:val="00FD2E4F"/>
    <w:rsid w:val="00FE422E"/>
    <w:rsid w:val="00FE70BA"/>
    <w:rsid w:val="00FF2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="Century Gothic" w:hAnsi="Century Gothic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B77E83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32449"/>
    <w:pPr>
      <w:keepNext/>
      <w:keepLines/>
      <w:spacing w:before="240" w:after="0"/>
      <w:outlineLvl w:val="0"/>
    </w:pPr>
    <w:rPr>
      <w:rFonts w:eastAsia="Times New Roman"/>
      <w:color w:val="0094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32449"/>
    <w:pPr>
      <w:keepNext/>
      <w:keepLines/>
      <w:spacing w:before="40" w:after="0"/>
      <w:outlineLvl w:val="1"/>
    </w:pPr>
    <w:rPr>
      <w:rFonts w:eastAsia="Times New Roman"/>
      <w:color w:val="00948B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32449"/>
    <w:pPr>
      <w:keepNext/>
      <w:keepLines/>
      <w:spacing w:before="40" w:after="0"/>
      <w:outlineLvl w:val="2"/>
    </w:pPr>
    <w:rPr>
      <w:rFonts w:eastAsia="Times New Roman"/>
      <w:color w:val="00625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32449"/>
    <w:pPr>
      <w:keepNext/>
      <w:keepLines/>
      <w:spacing w:before="40" w:after="0"/>
      <w:outlineLvl w:val="3"/>
    </w:pPr>
    <w:rPr>
      <w:rFonts w:eastAsia="Times New Roman"/>
      <w:i/>
      <w:iCs/>
      <w:color w:val="00948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32449"/>
    <w:pPr>
      <w:keepNext/>
      <w:keepLines/>
      <w:spacing w:before="40" w:after="0"/>
      <w:outlineLvl w:val="4"/>
    </w:pPr>
    <w:rPr>
      <w:rFonts w:eastAsia="Times New Roman"/>
      <w:color w:val="00948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32449"/>
    <w:pPr>
      <w:keepNext/>
      <w:keepLines/>
      <w:spacing w:before="40" w:after="0"/>
      <w:outlineLvl w:val="5"/>
    </w:pPr>
    <w:rPr>
      <w:rFonts w:eastAsia="Times New Roman"/>
      <w:color w:val="00625C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32449"/>
    <w:pPr>
      <w:keepNext/>
      <w:keepLines/>
      <w:spacing w:before="40" w:after="0"/>
      <w:outlineLvl w:val="6"/>
    </w:pPr>
    <w:rPr>
      <w:rFonts w:eastAsia="Times New Roman"/>
      <w:i/>
      <w:iCs/>
      <w:color w:val="00625C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32449"/>
    <w:pPr>
      <w:keepNext/>
      <w:keepLines/>
      <w:spacing w:before="40" w:after="0"/>
      <w:outlineLvl w:val="7"/>
    </w:pPr>
    <w:rPr>
      <w:rFonts w:eastAsia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32449"/>
    <w:pPr>
      <w:keepNext/>
      <w:keepLines/>
      <w:spacing w:before="40" w:after="0"/>
      <w:outlineLvl w:val="8"/>
    </w:pPr>
    <w:rPr>
      <w:rFonts w:eastAsia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32449"/>
    <w:rPr>
      <w:rFonts w:ascii="Century Gothic" w:hAnsi="Century Gothic" w:cs="Times New Roman"/>
      <w:color w:val="00948B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32449"/>
    <w:rPr>
      <w:rFonts w:ascii="Century Gothic" w:hAnsi="Century Gothic" w:cs="Times New Roman"/>
      <w:color w:val="00948B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32449"/>
    <w:rPr>
      <w:rFonts w:ascii="Century Gothic" w:hAnsi="Century Gothic" w:cs="Times New Roman"/>
      <w:color w:val="00625C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32449"/>
    <w:rPr>
      <w:rFonts w:ascii="Century Gothic" w:hAnsi="Century Gothic" w:cs="Times New Roman"/>
      <w:i/>
      <w:iCs/>
      <w:color w:val="00948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32449"/>
    <w:rPr>
      <w:rFonts w:ascii="Century Gothic" w:hAnsi="Century Gothic" w:cs="Times New Roman"/>
      <w:color w:val="00948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32449"/>
    <w:rPr>
      <w:rFonts w:ascii="Century Gothic" w:hAnsi="Century Gothic" w:cs="Times New Roman"/>
      <w:color w:val="00625C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32449"/>
    <w:rPr>
      <w:rFonts w:ascii="Century Gothic" w:hAnsi="Century Gothic" w:cs="Times New Roman"/>
      <w:i/>
      <w:iCs/>
      <w:color w:val="00625C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32449"/>
    <w:rPr>
      <w:rFonts w:ascii="Century Gothic" w:hAnsi="Century Gothic" w:cs="Times New Roman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32449"/>
    <w:rPr>
      <w:rFonts w:ascii="Century Gothic" w:hAnsi="Century Gothic" w:cs="Times New Roman"/>
      <w:i/>
      <w:iCs/>
      <w:color w:val="272727"/>
      <w:sz w:val="21"/>
      <w:szCs w:val="21"/>
    </w:rPr>
  </w:style>
  <w:style w:type="paragraph" w:styleId="Caption">
    <w:name w:val="caption"/>
    <w:basedOn w:val="Normal"/>
    <w:next w:val="Normal"/>
    <w:uiPriority w:val="99"/>
    <w:qFormat/>
    <w:rsid w:val="00B32449"/>
    <w:pPr>
      <w:spacing w:after="200" w:line="240" w:lineRule="auto"/>
    </w:pPr>
    <w:rPr>
      <w:i/>
      <w:iCs/>
      <w:color w:val="212121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32449"/>
    <w:pPr>
      <w:spacing w:after="0" w:line="240" w:lineRule="auto"/>
      <w:contextualSpacing/>
    </w:pPr>
    <w:rPr>
      <w:rFonts w:eastAsia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B32449"/>
    <w:rPr>
      <w:rFonts w:ascii="Century Gothic" w:hAnsi="Century Gothic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B32449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32449"/>
    <w:rPr>
      <w:rFonts w:eastAsia="Times New Roman" w:cs="Times New Roman"/>
      <w:color w:val="5A5A5A"/>
      <w:spacing w:val="15"/>
    </w:rPr>
  </w:style>
  <w:style w:type="character" w:styleId="Strong">
    <w:name w:val="Strong"/>
    <w:basedOn w:val="DefaultParagraphFont"/>
    <w:uiPriority w:val="99"/>
    <w:qFormat/>
    <w:rsid w:val="00B32449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B32449"/>
    <w:rPr>
      <w:rFonts w:cs="Times New Roman"/>
      <w:i/>
      <w:iCs/>
    </w:rPr>
  </w:style>
  <w:style w:type="paragraph" w:styleId="NoSpacing">
    <w:name w:val="No Spacing"/>
    <w:uiPriority w:val="99"/>
    <w:qFormat/>
    <w:rsid w:val="00B32449"/>
    <w:rPr>
      <w:lang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B32449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B32449"/>
    <w:rPr>
      <w:rFonts w:cs="Times New Roman"/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32449"/>
    <w:pPr>
      <w:pBdr>
        <w:top w:val="single" w:sz="4" w:space="10" w:color="00C6BB"/>
        <w:bottom w:val="single" w:sz="4" w:space="10" w:color="00C6BB"/>
      </w:pBdr>
      <w:spacing w:before="360" w:after="360"/>
      <w:ind w:left="864" w:right="864"/>
      <w:jc w:val="center"/>
    </w:pPr>
    <w:rPr>
      <w:i/>
      <w:iCs/>
      <w:color w:val="00C6BB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32449"/>
    <w:rPr>
      <w:rFonts w:cs="Times New Roman"/>
      <w:i/>
      <w:iCs/>
      <w:color w:val="00C6BB"/>
    </w:rPr>
  </w:style>
  <w:style w:type="character" w:styleId="SubtleEmphasis">
    <w:name w:val="Subtle Emphasis"/>
    <w:basedOn w:val="DefaultParagraphFont"/>
    <w:uiPriority w:val="99"/>
    <w:qFormat/>
    <w:rsid w:val="00B32449"/>
    <w:rPr>
      <w:rFonts w:cs="Times New Roman"/>
      <w:i/>
      <w:iCs/>
      <w:color w:val="404040"/>
    </w:rPr>
  </w:style>
  <w:style w:type="character" w:styleId="IntenseEmphasis">
    <w:name w:val="Intense Emphasis"/>
    <w:basedOn w:val="DefaultParagraphFont"/>
    <w:uiPriority w:val="99"/>
    <w:qFormat/>
    <w:rsid w:val="00B32449"/>
    <w:rPr>
      <w:rFonts w:cs="Times New Roman"/>
      <w:i/>
      <w:iCs/>
      <w:color w:val="00C6BB"/>
    </w:rPr>
  </w:style>
  <w:style w:type="character" w:styleId="SubtleReference">
    <w:name w:val="Subtle Reference"/>
    <w:basedOn w:val="DefaultParagraphFont"/>
    <w:uiPriority w:val="99"/>
    <w:qFormat/>
    <w:rsid w:val="00B32449"/>
    <w:rPr>
      <w:rFonts w:cs="Times New Roman"/>
      <w:smallCaps/>
      <w:color w:val="5A5A5A"/>
    </w:rPr>
  </w:style>
  <w:style w:type="character" w:styleId="IntenseReference">
    <w:name w:val="Intense Reference"/>
    <w:basedOn w:val="DefaultParagraphFont"/>
    <w:uiPriority w:val="99"/>
    <w:qFormat/>
    <w:rsid w:val="00B32449"/>
    <w:rPr>
      <w:rFonts w:cs="Times New Roman"/>
      <w:b/>
      <w:bCs/>
      <w:smallCaps/>
      <w:color w:val="00C6BB"/>
      <w:spacing w:val="5"/>
    </w:rPr>
  </w:style>
  <w:style w:type="character" w:styleId="BookTitle">
    <w:name w:val="Book Title"/>
    <w:basedOn w:val="DefaultParagraphFont"/>
    <w:uiPriority w:val="99"/>
    <w:qFormat/>
    <w:rsid w:val="00B32449"/>
    <w:rPr>
      <w:rFonts w:cs="Times New Roman"/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99"/>
    <w:qFormat/>
    <w:rsid w:val="00B32449"/>
    <w:pPr>
      <w:outlineLvl w:val="9"/>
    </w:pPr>
  </w:style>
  <w:style w:type="table" w:styleId="TableGrid">
    <w:name w:val="Table Grid"/>
    <w:basedOn w:val="TableNormal"/>
    <w:uiPriority w:val="99"/>
    <w:rsid w:val="009670B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67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670B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67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670B5"/>
    <w:rPr>
      <w:rFonts w:cs="Times New Roman"/>
    </w:rPr>
  </w:style>
  <w:style w:type="paragraph" w:styleId="ListParagraph">
    <w:name w:val="List Paragraph"/>
    <w:basedOn w:val="Normal"/>
    <w:uiPriority w:val="99"/>
    <w:qFormat/>
    <w:rsid w:val="00601DE5"/>
    <w:pPr>
      <w:ind w:left="720"/>
      <w:contextualSpacing/>
    </w:pPr>
  </w:style>
  <w:style w:type="character" w:customStyle="1" w:styleId="wT1">
    <w:name w:val="wT1"/>
    <w:uiPriority w:val="99"/>
    <w:rsid w:val="002A78F6"/>
  </w:style>
  <w:style w:type="character" w:customStyle="1" w:styleId="9">
    <w:name w:val="Основной текст + Полужирный9"/>
    <w:aliases w:val="Интервал 0 pt13"/>
    <w:basedOn w:val="DefaultParagraphFont"/>
    <w:uiPriority w:val="99"/>
    <w:rsid w:val="002A78F6"/>
    <w:rPr>
      <w:rFonts w:cs="Times New Roman"/>
      <w:b/>
      <w:bCs/>
      <w:spacing w:val="0"/>
      <w:sz w:val="25"/>
      <w:szCs w:val="25"/>
      <w:u w:val="single"/>
      <w:lang w:bidi="ar-SA"/>
    </w:rPr>
  </w:style>
  <w:style w:type="paragraph" w:styleId="BodyText">
    <w:name w:val="Body Text"/>
    <w:basedOn w:val="Normal"/>
    <w:link w:val="BodyTextChar"/>
    <w:uiPriority w:val="99"/>
    <w:rsid w:val="002A78F6"/>
    <w:pPr>
      <w:widowControl w:val="0"/>
      <w:suppressAutoHyphens/>
      <w:spacing w:after="120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78F6"/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rsid w:val="009D3D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CommentReference">
    <w:name w:val="annotation reference"/>
    <w:basedOn w:val="DefaultParagraphFont"/>
    <w:uiPriority w:val="99"/>
    <w:semiHidden/>
    <w:rsid w:val="002421F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421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421F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421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421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421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21F6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2633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wT2">
    <w:name w:val="wT2"/>
    <w:uiPriority w:val="99"/>
    <w:rsid w:val="00960570"/>
  </w:style>
  <w:style w:type="character" w:customStyle="1" w:styleId="wT4">
    <w:name w:val="wT4"/>
    <w:uiPriority w:val="99"/>
    <w:rsid w:val="00960570"/>
  </w:style>
  <w:style w:type="character" w:styleId="Hyperlink">
    <w:name w:val="Hyperlink"/>
    <w:basedOn w:val="DefaultParagraphFont"/>
    <w:uiPriority w:val="99"/>
    <w:rsid w:val="00960570"/>
    <w:rPr>
      <w:rFonts w:cs="Times New Roman"/>
      <w:color w:val="000080"/>
      <w:u w:val="single"/>
    </w:rPr>
  </w:style>
  <w:style w:type="paragraph" w:customStyle="1" w:styleId="wP11">
    <w:name w:val="wP11"/>
    <w:basedOn w:val="Normal"/>
    <w:uiPriority w:val="99"/>
    <w:rsid w:val="00960570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16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96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hyperlink" Target="mailto:berezka@education-ru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2892</TotalTime>
  <Pages>24</Pages>
  <Words>3232</Words>
  <Characters>18424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Лилия</cp:lastModifiedBy>
  <cp:revision>127</cp:revision>
  <dcterms:created xsi:type="dcterms:W3CDTF">2016-12-22T04:16:00Z</dcterms:created>
  <dcterms:modified xsi:type="dcterms:W3CDTF">2019-02-13T03:23:00Z</dcterms:modified>
</cp:coreProperties>
</file>